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70550" w14:textId="77777777" w:rsidR="00ED686A" w:rsidRPr="000B3524" w:rsidRDefault="00FD7CC7" w:rsidP="00FF6B60">
      <w:pPr>
        <w:jc w:val="center"/>
        <w:rPr>
          <w:rFonts w:ascii="Arial Nova Cond" w:hAnsi="Arial Nova Cond"/>
        </w:rPr>
      </w:pPr>
      <w:r w:rsidRPr="000B3524">
        <w:rPr>
          <w:rFonts w:ascii="Arial Nova Cond" w:hAnsi="Arial Nova Cond" w:cs="Latha"/>
          <w:noProof/>
          <w:sz w:val="36"/>
          <w:szCs w:val="36"/>
        </w:rPr>
        <w:drawing>
          <wp:anchor distT="0" distB="0" distL="180340" distR="180340" simplePos="0" relativeHeight="251657728" behindDoc="1" locked="0" layoutInCell="1" allowOverlap="1" wp14:anchorId="3212D7F7" wp14:editId="17F3FE44">
            <wp:simplePos x="0" y="0"/>
            <wp:positionH relativeFrom="column">
              <wp:posOffset>-177165</wp:posOffset>
            </wp:positionH>
            <wp:positionV relativeFrom="paragraph">
              <wp:posOffset>101600</wp:posOffset>
            </wp:positionV>
            <wp:extent cx="770255" cy="1089660"/>
            <wp:effectExtent l="0" t="0" r="0" b="0"/>
            <wp:wrapThrough wrapText="bothSides">
              <wp:wrapPolygon edited="0">
                <wp:start x="9082" y="0"/>
                <wp:lineTo x="5342" y="1888"/>
                <wp:lineTo x="2671" y="4531"/>
                <wp:lineTo x="3739" y="20014"/>
                <wp:lineTo x="17095" y="20014"/>
                <wp:lineTo x="18163" y="4909"/>
                <wp:lineTo x="15492" y="2266"/>
                <wp:lineTo x="11218" y="0"/>
                <wp:lineTo x="9082" y="0"/>
              </wp:wrapPolygon>
            </wp:wrapThrough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BA0" w:rsidRPr="000B3524">
        <w:rPr>
          <w:rFonts w:ascii="Arial Nova Cond" w:hAnsi="Arial Nova Cond" w:cs="Latha"/>
          <w:b/>
          <w:sz w:val="36"/>
          <w:szCs w:val="36"/>
        </w:rPr>
        <w:t>KONINKLIJKE BELGISCHE BILJARTBOND</w:t>
      </w:r>
      <w:r w:rsidR="00BF1BA0" w:rsidRPr="000B3524">
        <w:rPr>
          <w:rFonts w:ascii="Arial Nova Cond" w:hAnsi="Arial Nova Cond" w:cs="Latha"/>
          <w:b/>
          <w:sz w:val="28"/>
          <w:szCs w:val="28"/>
        </w:rPr>
        <w:t xml:space="preserve"> </w:t>
      </w:r>
      <w:r w:rsidR="00BF1BA0" w:rsidRPr="000B3524">
        <w:rPr>
          <w:rFonts w:ascii="Arial Nova Cond" w:hAnsi="Arial Nova Cond" w:cs="Latha"/>
          <w:b/>
          <w:sz w:val="16"/>
          <w:szCs w:val="16"/>
        </w:rPr>
        <w:t>V.Z.W.</w:t>
      </w:r>
    </w:p>
    <w:p w14:paraId="7EE3B2FD" w14:textId="77777777" w:rsidR="00BF1BA0" w:rsidRPr="00C31552" w:rsidRDefault="00BF1BA0" w:rsidP="00FF6B60">
      <w:pPr>
        <w:tabs>
          <w:tab w:val="left" w:pos="8460"/>
        </w:tabs>
        <w:jc w:val="center"/>
        <w:rPr>
          <w:rFonts w:ascii="Trebuchet MS" w:hAnsi="Trebuchet MS" w:cs="Latha"/>
          <w:b/>
          <w:sz w:val="18"/>
          <w:szCs w:val="18"/>
          <w:lang w:val="fr-FR"/>
        </w:rPr>
      </w:pPr>
      <w:r w:rsidRPr="000B3524">
        <w:rPr>
          <w:rFonts w:ascii="Arial Nova Cond" w:hAnsi="Arial Nova Cond" w:cs="Latha"/>
          <w:b/>
          <w:sz w:val="36"/>
          <w:szCs w:val="36"/>
          <w:lang w:val="fr-FR"/>
        </w:rPr>
        <w:t>FEDERATION ROYALE BELGE DE BILLARD</w:t>
      </w:r>
      <w:r w:rsidRPr="000B3524">
        <w:rPr>
          <w:rFonts w:ascii="Arial Nova Cond" w:hAnsi="Arial Nova Cond" w:cs="Latha"/>
          <w:b/>
          <w:sz w:val="28"/>
          <w:szCs w:val="28"/>
          <w:lang w:val="fr-FR"/>
        </w:rPr>
        <w:t xml:space="preserve"> </w:t>
      </w:r>
      <w:r w:rsidRPr="006E65D0">
        <w:rPr>
          <w:rFonts w:ascii="Arial Nova Cond" w:hAnsi="Arial Nova Cond" w:cs="Latha"/>
          <w:b/>
          <w:sz w:val="16"/>
          <w:szCs w:val="16"/>
          <w:lang w:val="fr-FR"/>
        </w:rPr>
        <w:t>A.S.B.L.</w:t>
      </w:r>
    </w:p>
    <w:p w14:paraId="00568774" w14:textId="77777777" w:rsidR="001F0D53" w:rsidRDefault="001F0D53" w:rsidP="00377E9B">
      <w:pPr>
        <w:ind w:firstLine="708"/>
        <w:rPr>
          <w:rFonts w:ascii="Trebuchet MS" w:hAnsi="Trebuchet MS"/>
          <w:sz w:val="16"/>
          <w:szCs w:val="16"/>
          <w:lang w:val="fr-BE"/>
        </w:rPr>
      </w:pPr>
    </w:p>
    <w:p w14:paraId="12972437" w14:textId="77777777" w:rsidR="00BF1BA0" w:rsidRPr="000B3524" w:rsidRDefault="001F0D53">
      <w:pPr>
        <w:rPr>
          <w:rFonts w:ascii="Arial Nova Cond" w:hAnsi="Arial Nova Cond"/>
          <w:szCs w:val="20"/>
          <w:lang w:val="nl-NL"/>
        </w:rPr>
      </w:pPr>
      <w:r>
        <w:rPr>
          <w:rFonts w:ascii="Franklin Gothic Medium" w:hAnsi="Franklin Gothic Medium"/>
          <w:b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nl-NL"/>
        </w:rPr>
        <w:t xml:space="preserve">Aangesloten bij </w:t>
      </w:r>
      <w:r w:rsidR="00BF1BA0" w:rsidRPr="000B3524">
        <w:rPr>
          <w:rFonts w:ascii="Arial Nova Cond" w:hAnsi="Arial Nova Cond"/>
          <w:szCs w:val="20"/>
          <w:lang w:val="nl-NL"/>
        </w:rPr>
        <w:tab/>
      </w:r>
      <w:r w:rsidR="00BF1BA0" w:rsidRPr="000B3524">
        <w:rPr>
          <w:rFonts w:ascii="Arial Nova Cond" w:hAnsi="Arial Nova Cond"/>
          <w:szCs w:val="20"/>
          <w:lang w:val="nl-NL"/>
        </w:rPr>
        <w:tab/>
      </w:r>
      <w:r w:rsidR="00BF1BA0" w:rsidRPr="000B3524">
        <w:rPr>
          <w:rFonts w:ascii="Arial Nova Cond" w:hAnsi="Arial Nova Cond"/>
          <w:szCs w:val="20"/>
          <w:lang w:val="nl-NL"/>
        </w:rPr>
        <w:tab/>
      </w:r>
      <w:r w:rsidRPr="000B3524">
        <w:rPr>
          <w:rFonts w:ascii="Arial Nova Cond" w:hAnsi="Arial Nova Cond"/>
          <w:szCs w:val="20"/>
          <w:lang w:val="nl-NL"/>
        </w:rPr>
        <w:tab/>
      </w:r>
      <w:r w:rsidRPr="000B3524">
        <w:rPr>
          <w:rFonts w:ascii="Arial Nova Cond" w:hAnsi="Arial Nova Cond"/>
          <w:b/>
          <w:szCs w:val="20"/>
          <w:u w:val="single"/>
          <w:lang w:val="nl-NL"/>
        </w:rPr>
        <w:t>U</w:t>
      </w:r>
      <w:r w:rsidRPr="000B3524">
        <w:rPr>
          <w:rFonts w:ascii="Arial Nova Cond" w:hAnsi="Arial Nova Cond"/>
          <w:szCs w:val="20"/>
          <w:lang w:val="nl-NL"/>
        </w:rPr>
        <w:t xml:space="preserve">nion </w:t>
      </w:r>
      <w:r w:rsidRPr="000B3524">
        <w:rPr>
          <w:rFonts w:ascii="Arial Nova Cond" w:hAnsi="Arial Nova Cond"/>
          <w:b/>
          <w:szCs w:val="20"/>
          <w:u w:val="single"/>
          <w:lang w:val="nl-NL"/>
        </w:rPr>
        <w:t>M</w:t>
      </w:r>
      <w:r w:rsidRPr="000B3524">
        <w:rPr>
          <w:rFonts w:ascii="Arial Nova Cond" w:hAnsi="Arial Nova Cond"/>
          <w:szCs w:val="20"/>
          <w:lang w:val="nl-NL"/>
        </w:rPr>
        <w:t xml:space="preserve">ondiale de </w:t>
      </w:r>
      <w:r w:rsidRPr="000B3524">
        <w:rPr>
          <w:rFonts w:ascii="Arial Nova Cond" w:hAnsi="Arial Nova Cond"/>
          <w:b/>
          <w:szCs w:val="20"/>
          <w:u w:val="single"/>
          <w:lang w:val="nl-NL"/>
        </w:rPr>
        <w:t>B</w:t>
      </w:r>
      <w:r w:rsidRPr="000B3524">
        <w:rPr>
          <w:rFonts w:ascii="Arial Nova Cond" w:hAnsi="Arial Nova Cond"/>
          <w:szCs w:val="20"/>
          <w:lang w:val="nl-NL"/>
        </w:rPr>
        <w:t>illard</w:t>
      </w:r>
    </w:p>
    <w:p w14:paraId="4B5518DD" w14:textId="77777777" w:rsidR="001F0D53" w:rsidRPr="000B3524" w:rsidRDefault="001F0D53">
      <w:pPr>
        <w:rPr>
          <w:rFonts w:ascii="Arial Nova Cond" w:hAnsi="Arial Nova Cond"/>
          <w:szCs w:val="20"/>
          <w:lang w:val="fr-BE"/>
        </w:rPr>
      </w:pPr>
      <w:r w:rsidRPr="000B3524">
        <w:rPr>
          <w:rFonts w:ascii="Arial Nova Cond" w:hAnsi="Arial Nova Cond"/>
          <w:szCs w:val="20"/>
          <w:lang w:val="nl-NL"/>
        </w:rPr>
        <w:tab/>
      </w:r>
      <w:r w:rsidRPr="000B3524">
        <w:rPr>
          <w:rFonts w:ascii="Arial Nova Cond" w:hAnsi="Arial Nova Cond"/>
          <w:szCs w:val="20"/>
          <w:lang w:val="fr-BE"/>
        </w:rPr>
        <w:t>Affilié</w:t>
      </w:r>
      <w:r w:rsidR="000B3524">
        <w:rPr>
          <w:rFonts w:ascii="Arial Nova Cond" w:hAnsi="Arial Nova Cond"/>
          <w:szCs w:val="20"/>
          <w:lang w:val="fr-BE"/>
        </w:rPr>
        <w:t xml:space="preserve"> à</w:t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C</w:t>
      </w:r>
      <w:r w:rsidRPr="000B3524">
        <w:rPr>
          <w:rFonts w:ascii="Arial Nova Cond" w:hAnsi="Arial Nova Cond"/>
          <w:szCs w:val="20"/>
          <w:lang w:val="fr-BE"/>
        </w:rPr>
        <w:t xml:space="preserve">onfédération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E</w:t>
      </w:r>
      <w:r w:rsidRPr="000B3524">
        <w:rPr>
          <w:rFonts w:ascii="Arial Nova Cond" w:hAnsi="Arial Nova Cond"/>
          <w:szCs w:val="20"/>
          <w:lang w:val="fr-BE"/>
        </w:rPr>
        <w:t xml:space="preserve">uropéenne de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B</w:t>
      </w:r>
      <w:r w:rsidRPr="000B3524">
        <w:rPr>
          <w:rFonts w:ascii="Arial Nova Cond" w:hAnsi="Arial Nova Cond"/>
          <w:szCs w:val="20"/>
          <w:lang w:val="fr-BE"/>
        </w:rPr>
        <w:t>illard</w:t>
      </w:r>
    </w:p>
    <w:p w14:paraId="1AA7B80D" w14:textId="77777777" w:rsidR="001F0D53" w:rsidRPr="000B3524" w:rsidRDefault="001F0D53">
      <w:pPr>
        <w:rPr>
          <w:rFonts w:ascii="Arial Nova Cond" w:hAnsi="Arial Nova Cond"/>
          <w:szCs w:val="20"/>
          <w:lang w:val="fr-BE"/>
        </w:rPr>
      </w:pP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B</w:t>
      </w:r>
      <w:r w:rsidRPr="000B3524">
        <w:rPr>
          <w:rFonts w:ascii="Arial Nova Cond" w:hAnsi="Arial Nova Cond"/>
          <w:szCs w:val="20"/>
          <w:lang w:val="fr-BE"/>
        </w:rPr>
        <w:t xml:space="preserve">elgisch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O</w:t>
      </w:r>
      <w:r w:rsidRPr="000B3524">
        <w:rPr>
          <w:rFonts w:ascii="Arial Nova Cond" w:hAnsi="Arial Nova Cond"/>
          <w:szCs w:val="20"/>
          <w:lang w:val="fr-BE"/>
        </w:rPr>
        <w:t xml:space="preserve">lympisch en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I</w:t>
      </w:r>
      <w:r w:rsidRPr="000B3524">
        <w:rPr>
          <w:rFonts w:ascii="Arial Nova Cond" w:hAnsi="Arial Nova Cond"/>
          <w:szCs w:val="20"/>
          <w:lang w:val="fr-BE"/>
        </w:rPr>
        <w:t xml:space="preserve">nterfederaal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C</w:t>
      </w:r>
      <w:r w:rsidRPr="000B3524">
        <w:rPr>
          <w:rFonts w:ascii="Arial Nova Cond" w:hAnsi="Arial Nova Cond"/>
          <w:szCs w:val="20"/>
          <w:lang w:val="fr-BE"/>
        </w:rPr>
        <w:t>omité</w:t>
      </w:r>
    </w:p>
    <w:p w14:paraId="2F4C87A4" w14:textId="77777777" w:rsidR="00FF6B60" w:rsidRDefault="001F0D53" w:rsidP="00FF6B60">
      <w:pPr>
        <w:rPr>
          <w:rFonts w:ascii="Franklin Gothic Medium" w:hAnsi="Franklin Gothic Medium"/>
          <w:szCs w:val="20"/>
          <w:lang w:val="fr-BE"/>
        </w:rPr>
      </w:pP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="00651D81" w:rsidRPr="000B3524">
        <w:rPr>
          <w:rFonts w:ascii="Arial Nova Cond" w:hAnsi="Arial Nova Cond"/>
          <w:szCs w:val="20"/>
          <w:lang w:val="fr-BE"/>
        </w:rPr>
        <w:tab/>
      </w:r>
      <w:r w:rsidR="00651D81" w:rsidRPr="000B3524">
        <w:rPr>
          <w:rFonts w:ascii="Arial Nova Cond" w:hAnsi="Arial Nova Cond"/>
          <w:szCs w:val="20"/>
          <w:lang w:val="fr-BE"/>
        </w:rPr>
        <w:tab/>
      </w:r>
      <w:r w:rsid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C</w:t>
      </w:r>
      <w:r w:rsidRPr="000B3524">
        <w:rPr>
          <w:rFonts w:ascii="Arial Nova Cond" w:hAnsi="Arial Nova Cond"/>
          <w:szCs w:val="20"/>
          <w:lang w:val="fr-BE"/>
        </w:rPr>
        <w:t xml:space="preserve">omité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O</w:t>
      </w:r>
      <w:r w:rsidRPr="000B3524">
        <w:rPr>
          <w:rFonts w:ascii="Arial Nova Cond" w:hAnsi="Arial Nova Cond"/>
          <w:szCs w:val="20"/>
          <w:lang w:val="fr-BE"/>
        </w:rPr>
        <w:t xml:space="preserve">lympique et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I</w:t>
      </w:r>
      <w:r w:rsidRPr="000B3524">
        <w:rPr>
          <w:rFonts w:ascii="Arial Nova Cond" w:hAnsi="Arial Nova Cond"/>
          <w:szCs w:val="20"/>
          <w:lang w:val="fr-BE"/>
        </w:rPr>
        <w:t xml:space="preserve">nterfédéral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B</w:t>
      </w:r>
      <w:r w:rsidRPr="000B3524">
        <w:rPr>
          <w:rFonts w:ascii="Arial Nova Cond" w:hAnsi="Arial Nova Cond"/>
          <w:szCs w:val="20"/>
          <w:lang w:val="fr-BE"/>
        </w:rPr>
        <w:t>elge</w:t>
      </w:r>
      <w:r>
        <w:rPr>
          <w:rFonts w:ascii="Franklin Gothic Medium" w:hAnsi="Franklin Gothic Medium"/>
          <w:szCs w:val="20"/>
          <w:lang w:val="fr-BE"/>
        </w:rPr>
        <w:tab/>
      </w:r>
    </w:p>
    <w:p w14:paraId="25FC6BE8" w14:textId="77777777" w:rsidR="001F0D53" w:rsidRPr="000B3524" w:rsidRDefault="006F7BFD" w:rsidP="000B3524">
      <w:pPr>
        <w:tabs>
          <w:tab w:val="left" w:pos="1418"/>
        </w:tabs>
        <w:jc w:val="both"/>
        <w:rPr>
          <w:rFonts w:ascii="Arial Nova Cond" w:hAnsi="Arial Nova Cond"/>
          <w:szCs w:val="20"/>
          <w:lang w:val="fr-BE"/>
        </w:rPr>
      </w:pPr>
      <w:r w:rsidRPr="000B3524">
        <w:rPr>
          <w:rFonts w:ascii="Arial Nova Cond" w:hAnsi="Arial Nova Cond"/>
          <w:sz w:val="16"/>
          <w:szCs w:val="16"/>
          <w:lang w:val="fr-BE"/>
        </w:rPr>
        <w:t>Zetel/Siège</w:t>
      </w:r>
      <w:r w:rsidR="00651D81" w:rsidRPr="000B3524">
        <w:rPr>
          <w:rFonts w:ascii="Arial Nova Cond" w:hAnsi="Arial Nova Cond"/>
          <w:sz w:val="16"/>
          <w:szCs w:val="16"/>
          <w:lang w:val="fr-BE"/>
        </w:rPr>
        <w:t xml:space="preserve"> : </w:t>
      </w:r>
      <w:r w:rsidRPr="000B3524">
        <w:rPr>
          <w:rFonts w:ascii="Arial Nova Cond" w:hAnsi="Arial Nova Cond"/>
          <w:sz w:val="16"/>
          <w:szCs w:val="16"/>
          <w:lang w:val="fr-BE"/>
        </w:rPr>
        <w:t xml:space="preserve">Café </w:t>
      </w:r>
      <w:r w:rsidR="00651D81" w:rsidRPr="000B3524">
        <w:rPr>
          <w:rFonts w:ascii="Arial Nova Cond" w:hAnsi="Arial Nova Cond"/>
          <w:sz w:val="16"/>
          <w:szCs w:val="16"/>
          <w:lang w:val="fr-BE"/>
        </w:rPr>
        <w:t>Marie-Thérèse,</w:t>
      </w:r>
      <w:r w:rsidRPr="000B3524">
        <w:rPr>
          <w:rFonts w:ascii="Arial Nova Cond" w:hAnsi="Arial Nova Cond"/>
          <w:sz w:val="16"/>
          <w:szCs w:val="16"/>
          <w:lang w:val="fr-BE"/>
        </w:rPr>
        <w:t xml:space="preserve"> Martelarenplein, 1</w:t>
      </w:r>
      <w:r w:rsidR="00651D81" w:rsidRPr="000B3524">
        <w:rPr>
          <w:rFonts w:ascii="Arial Nova Cond" w:hAnsi="Arial Nova Cond"/>
          <w:sz w:val="16"/>
          <w:szCs w:val="16"/>
          <w:lang w:val="fr-BE"/>
        </w:rPr>
        <w:t>,</w:t>
      </w:r>
      <w:r w:rsidRPr="000B3524">
        <w:rPr>
          <w:rFonts w:ascii="Arial Nova Cond" w:hAnsi="Arial Nova Cond"/>
          <w:sz w:val="16"/>
          <w:szCs w:val="16"/>
          <w:lang w:val="fr-BE"/>
        </w:rPr>
        <w:t xml:space="preserve"> B-3000 Leuven</w:t>
      </w:r>
      <w:r w:rsidR="000B3524">
        <w:rPr>
          <w:rFonts w:ascii="Arial Nova Cond" w:hAnsi="Arial Nova Cond"/>
          <w:sz w:val="16"/>
          <w:szCs w:val="16"/>
          <w:lang w:val="fr-BE"/>
        </w:rPr>
        <w:tab/>
        <w:t>Ondernemings nummer/Numéro d’entreprise : 0409.579.332</w:t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</w:p>
    <w:p w14:paraId="5FC46824" w14:textId="77777777" w:rsidR="00DB08F9" w:rsidRPr="006E65D0" w:rsidRDefault="00AC03F3" w:rsidP="006E65D0">
      <w:pPr>
        <w:pStyle w:val="Formulaire"/>
        <w:rPr>
          <w:lang w:val="fr-BE"/>
        </w:rPr>
      </w:pPr>
      <w:r w:rsidRPr="006E65D0">
        <w:rPr>
          <w:lang w:val="fr-BE"/>
        </w:rPr>
        <w:t xml:space="preserve">VRIJGAVE BUITENLANDSE </w:t>
      </w:r>
      <w:r w:rsidR="00A468A5" w:rsidRPr="006E65D0">
        <w:rPr>
          <w:lang w:val="fr-BE"/>
        </w:rPr>
        <w:t>PLOEGEN</w:t>
      </w:r>
      <w:r w:rsidR="00DB08F9" w:rsidRPr="006E65D0">
        <w:rPr>
          <w:lang w:val="fr-BE"/>
        </w:rPr>
        <w:t>COMPETITIES</w:t>
      </w:r>
    </w:p>
    <w:p w14:paraId="0CDC0426" w14:textId="77777777" w:rsidR="004D2988" w:rsidRPr="006E65D0" w:rsidRDefault="00AC03F3" w:rsidP="004D20C2">
      <w:pPr>
        <w:pStyle w:val="Formulaire"/>
        <w:rPr>
          <w:lang w:val="fr-BE"/>
        </w:rPr>
      </w:pPr>
      <w:r w:rsidRPr="006E65D0">
        <w:rPr>
          <w:lang w:val="fr-BE"/>
        </w:rPr>
        <w:t xml:space="preserve">PERMIS DE </w:t>
      </w:r>
      <w:r w:rsidRPr="004D20C2">
        <w:t>JOUER</w:t>
      </w:r>
      <w:r w:rsidRPr="006E65D0">
        <w:rPr>
          <w:lang w:val="fr-BE"/>
        </w:rPr>
        <w:t xml:space="preserve"> A </w:t>
      </w:r>
      <w:r w:rsidR="00DB08F9" w:rsidRPr="006E65D0">
        <w:rPr>
          <w:lang w:val="fr-BE"/>
        </w:rPr>
        <w:t>L’</w:t>
      </w:r>
      <w:r w:rsidRPr="006E65D0">
        <w:rPr>
          <w:lang w:val="fr-BE"/>
        </w:rPr>
        <w:t>ETRANGER</w:t>
      </w:r>
      <w:r w:rsidR="00DB08F9" w:rsidRPr="006E65D0">
        <w:rPr>
          <w:lang w:val="fr-BE"/>
        </w:rPr>
        <w:t xml:space="preserve"> DES </w:t>
      </w:r>
      <w:r w:rsidR="00DB08F9" w:rsidRPr="006E65D0">
        <w:t>COMPETITIONS</w:t>
      </w:r>
      <w:r w:rsidR="00A468A5" w:rsidRPr="006E65D0">
        <w:rPr>
          <w:lang w:val="fr-BE"/>
        </w:rPr>
        <w:t xml:space="preserve"> PAR EQUIPES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931"/>
      </w:tblGrid>
      <w:tr w:rsidR="006E65D0" w14:paraId="398A5EB0" w14:textId="77777777" w:rsidTr="00663B52">
        <w:tc>
          <w:tcPr>
            <w:tcW w:w="1696" w:type="dxa"/>
            <w:vAlign w:val="center"/>
          </w:tcPr>
          <w:p w14:paraId="6F97DBD3" w14:textId="77777777" w:rsidR="006E65D0" w:rsidRDefault="006E65D0" w:rsidP="006E65D0">
            <w:pPr>
              <w:rPr>
                <w:rFonts w:cs="Arial"/>
                <w:szCs w:val="20"/>
              </w:rPr>
            </w:pPr>
            <w:r w:rsidRPr="008E36BC">
              <w:rPr>
                <w:rFonts w:cs="Arial"/>
                <w:szCs w:val="20"/>
              </w:rPr>
              <w:t>Geachte Heer</w:t>
            </w:r>
            <w:r>
              <w:rPr>
                <w:rFonts w:cs="Arial"/>
                <w:szCs w:val="20"/>
              </w:rPr>
              <w:t>,</w:t>
            </w:r>
          </w:p>
        </w:tc>
        <w:tc>
          <w:tcPr>
            <w:tcW w:w="7931" w:type="dxa"/>
            <w:vMerge w:val="restart"/>
            <w:vAlign w:val="center"/>
          </w:tcPr>
          <w:p w14:paraId="2FD92C6F" w14:textId="59C78D9A" w:rsidR="006E65D0" w:rsidRPr="004D20C2" w:rsidRDefault="000D47F8" w:rsidP="004D20C2">
            <w:pPr>
              <w:pStyle w:val="Formulaire"/>
            </w:pPr>
            <w:r>
              <w:rPr>
                <w:rStyle w:val="FormulaireCar"/>
                <w:b/>
                <w:caps/>
              </w:rPr>
              <w:fldChar w:fldCharType="begin">
                <w:ffData>
                  <w:name w:val="Texte1"/>
                  <w:enabled/>
                  <w:calcOnExit w:val="0"/>
                  <w:textInput>
                    <w:default w:val="NAAM AANVRAGER/ NOM DEMANDEUR"/>
                    <w:format w:val="UPPERCASE"/>
                  </w:textInput>
                </w:ffData>
              </w:fldChar>
            </w:r>
            <w:bookmarkStart w:id="0" w:name="Texte1"/>
            <w:r>
              <w:rPr>
                <w:rStyle w:val="FormulaireCar"/>
                <w:b/>
                <w:caps/>
              </w:rPr>
              <w:instrText xml:space="preserve"> FORMTEXT </w:instrText>
            </w:r>
            <w:r>
              <w:rPr>
                <w:rStyle w:val="FormulaireCar"/>
                <w:b/>
                <w:caps/>
              </w:rPr>
            </w:r>
            <w:r>
              <w:rPr>
                <w:rStyle w:val="FormulaireCar"/>
                <w:b/>
                <w:caps/>
              </w:rPr>
              <w:fldChar w:fldCharType="separate"/>
            </w:r>
            <w:r w:rsidR="007C19AF">
              <w:rPr>
                <w:rStyle w:val="FormulaireCar"/>
                <w:b/>
                <w:noProof/>
              </w:rPr>
              <w:t>NAAM AANVRAGER/ NOM DEMANDEUR</w:t>
            </w:r>
            <w:r>
              <w:rPr>
                <w:rStyle w:val="FormulaireCar"/>
                <w:b/>
                <w:caps/>
              </w:rPr>
              <w:fldChar w:fldCharType="end"/>
            </w:r>
            <w:bookmarkEnd w:id="0"/>
          </w:p>
        </w:tc>
      </w:tr>
      <w:tr w:rsidR="006E65D0" w14:paraId="4505DF7B" w14:textId="77777777" w:rsidTr="00663B52">
        <w:tc>
          <w:tcPr>
            <w:tcW w:w="1696" w:type="dxa"/>
            <w:vAlign w:val="center"/>
          </w:tcPr>
          <w:p w14:paraId="0C5F60E7" w14:textId="77777777" w:rsidR="006E65D0" w:rsidRDefault="006E65D0" w:rsidP="006E65D0">
            <w:pPr>
              <w:rPr>
                <w:rFonts w:cs="Arial"/>
                <w:szCs w:val="20"/>
              </w:rPr>
            </w:pPr>
            <w:r w:rsidRPr="008E36BC">
              <w:rPr>
                <w:rFonts w:cs="Arial"/>
                <w:i/>
                <w:szCs w:val="20"/>
              </w:rPr>
              <w:t>Cher Monsieur</w:t>
            </w:r>
            <w:r>
              <w:rPr>
                <w:rFonts w:cs="Arial"/>
                <w:i/>
                <w:szCs w:val="20"/>
              </w:rPr>
              <w:t>,</w:t>
            </w:r>
          </w:p>
        </w:tc>
        <w:tc>
          <w:tcPr>
            <w:tcW w:w="7931" w:type="dxa"/>
            <w:vMerge/>
            <w:vAlign w:val="center"/>
          </w:tcPr>
          <w:p w14:paraId="42154506" w14:textId="77777777" w:rsidR="006E65D0" w:rsidRDefault="006E65D0" w:rsidP="006E65D0">
            <w:pPr>
              <w:rPr>
                <w:rFonts w:cs="Arial"/>
                <w:szCs w:val="20"/>
              </w:rPr>
            </w:pPr>
          </w:p>
        </w:tc>
      </w:tr>
    </w:tbl>
    <w:p w14:paraId="0D5B4588" w14:textId="77777777" w:rsidR="008E36BC" w:rsidRPr="008E36BC" w:rsidRDefault="004D2988" w:rsidP="008E36BC">
      <w:pPr>
        <w:rPr>
          <w:rFonts w:cs="Arial"/>
          <w:szCs w:val="20"/>
        </w:rPr>
      </w:pPr>
      <w:r w:rsidRPr="008E36BC">
        <w:rPr>
          <w:rFonts w:cs="Arial"/>
          <w:szCs w:val="20"/>
        </w:rPr>
        <w:t xml:space="preserve">De NSC van de KBBB heeft uw verzoek om uit te mogen komen in de biljartcompetities </w:t>
      </w:r>
      <w:r w:rsidR="00A468A5" w:rsidRPr="008E36BC">
        <w:rPr>
          <w:rFonts w:cs="Arial"/>
          <w:szCs w:val="20"/>
        </w:rPr>
        <w:t xml:space="preserve">per ploeg </w:t>
      </w:r>
      <w:r w:rsidRPr="008E36BC">
        <w:rPr>
          <w:rFonts w:cs="Arial"/>
          <w:szCs w:val="20"/>
        </w:rPr>
        <w:t>in</w:t>
      </w:r>
      <w:r w:rsidR="00A468A5" w:rsidRPr="008E36BC">
        <w:rPr>
          <w:rFonts w:cs="Arial"/>
          <w:szCs w:val="20"/>
        </w:rPr>
        <w:t>:</w:t>
      </w:r>
    </w:p>
    <w:p w14:paraId="01872FB4" w14:textId="77777777" w:rsidR="008E36BC" w:rsidRDefault="008E36BC" w:rsidP="008E36BC">
      <w:pPr>
        <w:rPr>
          <w:rFonts w:cs="Arial"/>
          <w:i/>
          <w:szCs w:val="20"/>
          <w:lang w:val="fr-BE"/>
        </w:rPr>
      </w:pPr>
      <w:r w:rsidRPr="00FF6B60">
        <w:rPr>
          <w:rFonts w:cs="Arial"/>
          <w:i/>
          <w:szCs w:val="20"/>
          <w:lang w:val="fr-BE"/>
        </w:rPr>
        <w:t>La CSN de la FRBB vous permet de jouer dans la compétition nationale par équipes de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931"/>
      </w:tblGrid>
      <w:tr w:rsidR="00663B52" w14:paraId="74BC9F0A" w14:textId="77777777" w:rsidTr="000D75FE">
        <w:tc>
          <w:tcPr>
            <w:tcW w:w="1696" w:type="dxa"/>
            <w:vAlign w:val="center"/>
          </w:tcPr>
          <w:p w14:paraId="3A3DAFD5" w14:textId="77777777" w:rsidR="00663B52" w:rsidRDefault="00663B52" w:rsidP="00663B52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Land: </w:t>
            </w:r>
          </w:p>
        </w:tc>
        <w:tc>
          <w:tcPr>
            <w:tcW w:w="7931" w:type="dxa"/>
            <w:vMerge w:val="restart"/>
            <w:vAlign w:val="center"/>
          </w:tcPr>
          <w:p w14:paraId="6B8F54FF" w14:textId="77777777" w:rsidR="00663B52" w:rsidRPr="004D20C2" w:rsidRDefault="004D20C2" w:rsidP="004D20C2">
            <w:pPr>
              <w:pStyle w:val="Formulaire"/>
            </w:pPr>
            <w:r w:rsidRPr="004D20C2">
              <w:rPr>
                <w:rStyle w:val="FormulaireCar"/>
                <w:b/>
                <w:cap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AND / PAYS"/>
                    <w:format w:val="UPPERCASE"/>
                  </w:textInput>
                </w:ffData>
              </w:fldChar>
            </w:r>
            <w:r w:rsidRPr="004D20C2">
              <w:rPr>
                <w:rStyle w:val="FormulaireCar"/>
                <w:b/>
                <w:caps/>
              </w:rPr>
              <w:instrText xml:space="preserve"> FORMTEXT </w:instrText>
            </w:r>
            <w:r w:rsidRPr="004D20C2">
              <w:rPr>
                <w:rStyle w:val="FormulaireCar"/>
                <w:b/>
                <w:caps/>
              </w:rPr>
            </w:r>
            <w:r w:rsidRPr="004D20C2">
              <w:rPr>
                <w:rStyle w:val="FormulaireCar"/>
                <w:b/>
                <w:caps/>
              </w:rPr>
              <w:fldChar w:fldCharType="separate"/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Pr="004D20C2">
              <w:rPr>
                <w:rStyle w:val="FormulaireCar"/>
                <w:b/>
                <w:caps/>
              </w:rPr>
              <w:fldChar w:fldCharType="end"/>
            </w:r>
          </w:p>
        </w:tc>
      </w:tr>
      <w:tr w:rsidR="00663B52" w14:paraId="5B747E72" w14:textId="77777777" w:rsidTr="000D75FE">
        <w:tc>
          <w:tcPr>
            <w:tcW w:w="1696" w:type="dxa"/>
            <w:vAlign w:val="center"/>
          </w:tcPr>
          <w:p w14:paraId="032E2BC3" w14:textId="77777777" w:rsidR="00663B52" w:rsidRDefault="00663B52" w:rsidP="00663B52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Pays : </w:t>
            </w:r>
          </w:p>
        </w:tc>
        <w:tc>
          <w:tcPr>
            <w:tcW w:w="7931" w:type="dxa"/>
            <w:vMerge/>
            <w:vAlign w:val="center"/>
          </w:tcPr>
          <w:p w14:paraId="1D518553" w14:textId="77777777" w:rsidR="00663B52" w:rsidRDefault="00663B52" w:rsidP="000D75FE">
            <w:pPr>
              <w:rPr>
                <w:rFonts w:cs="Arial"/>
                <w:szCs w:val="20"/>
              </w:rPr>
            </w:pPr>
          </w:p>
        </w:tc>
      </w:tr>
    </w:tbl>
    <w:p w14:paraId="1F23BC39" w14:textId="77777777" w:rsidR="004D2988" w:rsidRPr="006E65D0" w:rsidRDefault="004D14F7" w:rsidP="008E36BC">
      <w:pPr>
        <w:rPr>
          <w:rFonts w:cs="Arial"/>
          <w:szCs w:val="20"/>
        </w:rPr>
      </w:pPr>
      <w:r w:rsidRPr="006E65D0">
        <w:rPr>
          <w:rFonts w:cs="Arial"/>
          <w:szCs w:val="20"/>
        </w:rPr>
        <w:t>G</w:t>
      </w:r>
      <w:r w:rsidR="004D2988" w:rsidRPr="006E65D0">
        <w:rPr>
          <w:rFonts w:cs="Arial"/>
          <w:szCs w:val="20"/>
        </w:rPr>
        <w:t>oedgekeurd onder de volgende voorwaarden:</w:t>
      </w:r>
    </w:p>
    <w:p w14:paraId="38F8A442" w14:textId="77777777" w:rsidR="004D2988" w:rsidRPr="00C95248" w:rsidRDefault="004D2988" w:rsidP="00C95248">
      <w:pPr>
        <w:pStyle w:val="Paragraphedeliste"/>
        <w:numPr>
          <w:ilvl w:val="0"/>
          <w:numId w:val="4"/>
        </w:numPr>
        <w:rPr>
          <w:rFonts w:cs="Arial"/>
          <w:szCs w:val="20"/>
        </w:rPr>
      </w:pPr>
      <w:r w:rsidRPr="00C95248">
        <w:rPr>
          <w:rFonts w:cs="Arial"/>
          <w:szCs w:val="20"/>
        </w:rPr>
        <w:t xml:space="preserve">De geldigheidsduur is alleen voor het sportjaar </w:t>
      </w:r>
      <w:sdt>
        <w:sdtPr>
          <w:id w:val="665065095"/>
          <w:placeholder>
            <w:docPart w:val="EA49DDB988E94E4DB1454EF1DE833112"/>
          </w:placeholder>
        </w:sdtPr>
        <w:sdtContent>
          <w:r w:rsidRPr="00C95248">
            <w:rPr>
              <w:rFonts w:cs="Arial"/>
              <w:szCs w:val="20"/>
            </w:rPr>
            <w:t>20</w:t>
          </w:r>
          <w:r w:rsidR="009220FD" w:rsidRPr="00C95248">
            <w:rPr>
              <w:rFonts w:cs="Arial"/>
              <w:szCs w:val="20"/>
            </w:rPr>
            <w:fldChar w:fldCharType="begin">
              <w:ffData>
                <w:name w:val="Texte8"/>
                <w:enabled/>
                <w:calcOnExit w:val="0"/>
                <w:textInput/>
              </w:ffData>
            </w:fldChar>
          </w:r>
          <w:bookmarkStart w:id="1" w:name="Texte8"/>
          <w:r w:rsidR="009220FD" w:rsidRPr="00C95248">
            <w:rPr>
              <w:rFonts w:cs="Arial"/>
              <w:szCs w:val="20"/>
            </w:rPr>
            <w:instrText xml:space="preserve"> FORMTEXT </w:instrText>
          </w:r>
          <w:r w:rsidR="009220FD" w:rsidRPr="00C95248">
            <w:rPr>
              <w:rFonts w:cs="Arial"/>
              <w:szCs w:val="20"/>
            </w:rPr>
          </w:r>
          <w:r w:rsidR="009220FD" w:rsidRPr="00C95248">
            <w:rPr>
              <w:rFonts w:cs="Arial"/>
              <w:szCs w:val="20"/>
            </w:rPr>
            <w:fldChar w:fldCharType="separate"/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 w:rsidRPr="00C95248">
            <w:rPr>
              <w:rFonts w:cs="Arial"/>
              <w:szCs w:val="20"/>
            </w:rPr>
            <w:fldChar w:fldCharType="end"/>
          </w:r>
          <w:bookmarkEnd w:id="1"/>
        </w:sdtContent>
      </w:sdt>
      <w:r w:rsidRPr="00C95248">
        <w:rPr>
          <w:rFonts w:cs="Arial"/>
          <w:szCs w:val="20"/>
        </w:rPr>
        <w:t>-</w:t>
      </w:r>
      <w:sdt>
        <w:sdtPr>
          <w:id w:val="-2066936148"/>
          <w:placeholder>
            <w:docPart w:val="EA49DDB988E94E4DB1454EF1DE833112"/>
          </w:placeholder>
        </w:sdtPr>
        <w:sdtContent>
          <w:r w:rsidR="00F67CB2" w:rsidRPr="00C95248">
            <w:rPr>
              <w:rFonts w:cs="Arial"/>
              <w:szCs w:val="20"/>
            </w:rPr>
            <w:t>20</w:t>
          </w:r>
          <w:r w:rsidR="009220FD" w:rsidRPr="00C95248">
            <w:rPr>
              <w:rFonts w:cs="Arial"/>
              <w:szCs w:val="20"/>
            </w:rPr>
            <w:fldChar w:fldCharType="begin">
              <w:ffData>
                <w:name w:val="Texte9"/>
                <w:enabled/>
                <w:calcOnExit w:val="0"/>
                <w:textInput/>
              </w:ffData>
            </w:fldChar>
          </w:r>
          <w:bookmarkStart w:id="2" w:name="Texte9"/>
          <w:r w:rsidR="009220FD" w:rsidRPr="00C95248">
            <w:rPr>
              <w:rFonts w:cs="Arial"/>
              <w:szCs w:val="20"/>
            </w:rPr>
            <w:instrText xml:space="preserve"> FORMTEXT </w:instrText>
          </w:r>
          <w:r w:rsidR="009220FD" w:rsidRPr="00C95248">
            <w:rPr>
              <w:rFonts w:cs="Arial"/>
              <w:szCs w:val="20"/>
            </w:rPr>
          </w:r>
          <w:r w:rsidR="009220FD" w:rsidRPr="00C95248">
            <w:rPr>
              <w:rFonts w:cs="Arial"/>
              <w:szCs w:val="20"/>
            </w:rPr>
            <w:fldChar w:fldCharType="separate"/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 w:rsidRPr="00C95248">
            <w:rPr>
              <w:rFonts w:cs="Arial"/>
              <w:szCs w:val="20"/>
            </w:rPr>
            <w:fldChar w:fldCharType="end"/>
          </w:r>
          <w:bookmarkEnd w:id="2"/>
        </w:sdtContent>
      </w:sdt>
    </w:p>
    <w:p w14:paraId="35C251BE" w14:textId="77777777" w:rsidR="00C86EDC" w:rsidRPr="00C95248" w:rsidRDefault="00C86EDC" w:rsidP="00C95248">
      <w:pPr>
        <w:numPr>
          <w:ilvl w:val="0"/>
          <w:numId w:val="3"/>
        </w:numPr>
        <w:contextualSpacing/>
        <w:rPr>
          <w:rFonts w:cs="Arial"/>
          <w:color w:val="FF0000"/>
          <w:szCs w:val="20"/>
        </w:rPr>
      </w:pPr>
      <w:r w:rsidRPr="00C95248">
        <w:rPr>
          <w:rFonts w:ascii="Arial Nova Cond" w:hAnsi="Arial Nova Cond" w:cs="Arial"/>
          <w:b/>
          <w:bCs/>
          <w:color w:val="FF0000"/>
          <w:szCs w:val="20"/>
        </w:rPr>
        <w:t xml:space="preserve">U kunt alleen deelnemen aan de wedstrijd van het land dat hierboven wordt genoemd op data waarop u niet verplicht bent om deel te nemen aan de </w:t>
      </w:r>
      <w:r w:rsidR="002F3864">
        <w:rPr>
          <w:rFonts w:ascii="Arial Nova Cond" w:hAnsi="Arial Nova Cond" w:cs="Arial"/>
          <w:b/>
          <w:bCs/>
          <w:color w:val="FF0000"/>
          <w:szCs w:val="20"/>
        </w:rPr>
        <w:t>KB</w:t>
      </w:r>
      <w:r w:rsidRPr="00C95248">
        <w:rPr>
          <w:rFonts w:ascii="Arial Nova Cond" w:hAnsi="Arial Nova Cond" w:cs="Arial"/>
          <w:b/>
          <w:bCs/>
          <w:color w:val="FF0000"/>
          <w:szCs w:val="20"/>
        </w:rPr>
        <w:t>BB-wedstrijden.</w:t>
      </w:r>
    </w:p>
    <w:p w14:paraId="7AC6B0B9" w14:textId="77777777" w:rsidR="00C95248" w:rsidRPr="00C95248" w:rsidRDefault="00A468A5" w:rsidP="00C95248">
      <w:pPr>
        <w:numPr>
          <w:ilvl w:val="0"/>
          <w:numId w:val="3"/>
        </w:numPr>
        <w:contextualSpacing/>
        <w:rPr>
          <w:i/>
          <w:lang w:val="fr-BE"/>
        </w:rPr>
      </w:pPr>
      <w:r w:rsidRPr="00C95248">
        <w:rPr>
          <w:rFonts w:cs="Arial"/>
          <w:szCs w:val="20"/>
        </w:rPr>
        <w:t>Dat d</w:t>
      </w:r>
      <w:r w:rsidR="004D2988" w:rsidRPr="00C95248">
        <w:rPr>
          <w:rFonts w:cs="Arial"/>
          <w:szCs w:val="20"/>
        </w:rPr>
        <w:t xml:space="preserve">it akkoord vóór </w:t>
      </w:r>
      <w:r w:rsidR="004D2988" w:rsidRPr="00C95248">
        <w:rPr>
          <w:rFonts w:cs="Arial"/>
          <w:b/>
          <w:szCs w:val="20"/>
          <w:u w:val="single"/>
        </w:rPr>
        <w:t>1 september</w:t>
      </w:r>
      <w:r w:rsidR="00F67CB2" w:rsidRPr="00C95248">
        <w:rPr>
          <w:rFonts w:cs="Arial"/>
          <w:b/>
          <w:szCs w:val="20"/>
          <w:u w:val="single"/>
        </w:rPr>
        <w:t xml:space="preserve"> van </w:t>
      </w:r>
      <w:r w:rsidR="00162F4D" w:rsidRPr="00C95248">
        <w:rPr>
          <w:rFonts w:cs="Arial"/>
          <w:b/>
          <w:szCs w:val="20"/>
          <w:u w:val="single"/>
        </w:rPr>
        <w:t>h</w:t>
      </w:r>
      <w:r w:rsidR="00F67CB2" w:rsidRPr="00C95248">
        <w:rPr>
          <w:rFonts w:cs="Arial"/>
          <w:b/>
          <w:szCs w:val="20"/>
          <w:u w:val="single"/>
        </w:rPr>
        <w:t>e</w:t>
      </w:r>
      <w:r w:rsidR="00162F4D" w:rsidRPr="00C95248">
        <w:rPr>
          <w:rFonts w:cs="Arial"/>
          <w:b/>
          <w:szCs w:val="20"/>
          <w:u w:val="single"/>
        </w:rPr>
        <w:t>t</w:t>
      </w:r>
      <w:r w:rsidR="00F67CB2" w:rsidRPr="00C95248">
        <w:rPr>
          <w:rFonts w:cs="Arial"/>
          <w:b/>
          <w:szCs w:val="20"/>
          <w:u w:val="single"/>
        </w:rPr>
        <w:t xml:space="preserve"> nieuwe sportjaar</w:t>
      </w:r>
      <w:r w:rsidR="004D2988" w:rsidRPr="00C95248">
        <w:rPr>
          <w:rFonts w:cs="Arial"/>
          <w:szCs w:val="20"/>
        </w:rPr>
        <w:t xml:space="preserve"> aan de KBBB teruggestuurd wordt, ondertekend door uzelf, het bestuur van de club waarvoor u wenst te spelen en het bestuur van de betrokken federatie.</w:t>
      </w:r>
    </w:p>
    <w:p w14:paraId="3376AD15" w14:textId="77777777" w:rsidR="00C95248" w:rsidRPr="00C95248" w:rsidRDefault="004D2988" w:rsidP="00C95248">
      <w:pPr>
        <w:numPr>
          <w:ilvl w:val="0"/>
          <w:numId w:val="3"/>
        </w:numPr>
        <w:contextualSpacing/>
        <w:rPr>
          <w:i/>
          <w:lang w:val="fr-BE"/>
        </w:rPr>
      </w:pPr>
      <w:r w:rsidRPr="00C95248">
        <w:t xml:space="preserve">Deze toelating </w:t>
      </w:r>
      <w:r w:rsidR="00A468A5" w:rsidRPr="00C95248">
        <w:t xml:space="preserve">kan </w:t>
      </w:r>
      <w:r w:rsidR="00663B52" w:rsidRPr="00C95248">
        <w:t>te allen tijde</w:t>
      </w:r>
      <w:r w:rsidRPr="00C95248">
        <w:t xml:space="preserve"> ingetrokken worden door de KBBB, UMB of CEB.</w:t>
      </w:r>
    </w:p>
    <w:p w14:paraId="6ADACC7A" w14:textId="77777777" w:rsidR="004D2988" w:rsidRPr="00C95248" w:rsidRDefault="006F5D07" w:rsidP="00C95248">
      <w:pPr>
        <w:rPr>
          <w:i/>
          <w:lang w:val="fr-BE"/>
        </w:rPr>
      </w:pPr>
      <w:r w:rsidRPr="00C95248">
        <w:rPr>
          <w:i/>
          <w:lang w:val="fr-BE"/>
        </w:rPr>
        <w:t>Accordé s</w:t>
      </w:r>
      <w:r w:rsidR="00DB08F9" w:rsidRPr="00C95248">
        <w:rPr>
          <w:i/>
          <w:lang w:val="fr-BE"/>
        </w:rPr>
        <w:t>ous</w:t>
      </w:r>
      <w:r w:rsidR="004D2988" w:rsidRPr="00C95248">
        <w:rPr>
          <w:i/>
          <w:lang w:val="fr-BE"/>
        </w:rPr>
        <w:t xml:space="preserve"> les conditions suivantes :</w:t>
      </w:r>
    </w:p>
    <w:p w14:paraId="66E359F5" w14:textId="77777777" w:rsidR="004D2988" w:rsidRPr="00FF6B60" w:rsidRDefault="004D2988" w:rsidP="00C95248">
      <w:pPr>
        <w:numPr>
          <w:ilvl w:val="0"/>
          <w:numId w:val="5"/>
        </w:numPr>
        <w:contextualSpacing/>
        <w:rPr>
          <w:rFonts w:cs="Arial"/>
          <w:i/>
          <w:szCs w:val="20"/>
          <w:lang w:val="fr-BE"/>
        </w:rPr>
      </w:pPr>
      <w:r w:rsidRPr="00FF6B60">
        <w:rPr>
          <w:rFonts w:cs="Arial"/>
          <w:i/>
          <w:szCs w:val="20"/>
          <w:lang w:val="fr-BE"/>
        </w:rPr>
        <w:t xml:space="preserve">Cette permission n’est valable que pour la saison </w:t>
      </w:r>
      <w:sdt>
        <w:sdtPr>
          <w:rPr>
            <w:rFonts w:cs="Arial"/>
            <w:i/>
            <w:szCs w:val="20"/>
            <w:lang w:val="fr-BE"/>
          </w:rPr>
          <w:id w:val="611328658"/>
          <w:placeholder>
            <w:docPart w:val="EA49DDB988E94E4DB1454EF1DE833112"/>
          </w:placeholder>
        </w:sdtPr>
        <w:sdtContent>
          <w:r w:rsidRPr="009220FD">
            <w:rPr>
              <w:rFonts w:cs="Arial"/>
              <w:i/>
              <w:szCs w:val="20"/>
              <w:lang w:val="fr-BE"/>
            </w:rPr>
            <w:t>20</w:t>
          </w:r>
          <w:r w:rsidR="009220FD">
            <w:rPr>
              <w:rFonts w:cs="Arial"/>
              <w:i/>
              <w:szCs w:val="20"/>
              <w:lang w:val="fr-BE"/>
            </w:rPr>
            <w:fldChar w:fldCharType="begin">
              <w:ffData>
                <w:name w:val="Texte10"/>
                <w:enabled/>
                <w:calcOnExit w:val="0"/>
                <w:textInput/>
              </w:ffData>
            </w:fldChar>
          </w:r>
          <w:bookmarkStart w:id="3" w:name="Texte10"/>
          <w:r w:rsidR="009220FD">
            <w:rPr>
              <w:rFonts w:cs="Arial"/>
              <w:i/>
              <w:szCs w:val="20"/>
              <w:lang w:val="fr-BE"/>
            </w:rPr>
            <w:instrText xml:space="preserve"> FORMTEXT </w:instrText>
          </w:r>
          <w:r w:rsidR="009220FD">
            <w:rPr>
              <w:rFonts w:cs="Arial"/>
              <w:i/>
              <w:szCs w:val="20"/>
              <w:lang w:val="fr-BE"/>
            </w:rPr>
          </w:r>
          <w:r w:rsidR="009220FD">
            <w:rPr>
              <w:rFonts w:cs="Arial"/>
              <w:i/>
              <w:szCs w:val="20"/>
              <w:lang w:val="fr-BE"/>
            </w:rPr>
            <w:fldChar w:fldCharType="separate"/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szCs w:val="20"/>
              <w:lang w:val="fr-BE"/>
            </w:rPr>
            <w:fldChar w:fldCharType="end"/>
          </w:r>
          <w:bookmarkEnd w:id="3"/>
        </w:sdtContent>
      </w:sdt>
      <w:r w:rsidRPr="00FF6B60">
        <w:rPr>
          <w:rFonts w:cs="Arial"/>
          <w:i/>
          <w:szCs w:val="20"/>
          <w:lang w:val="fr-BE"/>
        </w:rPr>
        <w:t>-</w:t>
      </w:r>
      <w:sdt>
        <w:sdtPr>
          <w:rPr>
            <w:rFonts w:cs="Arial"/>
            <w:i/>
            <w:szCs w:val="20"/>
            <w:lang w:val="fr-BE"/>
          </w:rPr>
          <w:id w:val="-1935279430"/>
          <w:placeholder>
            <w:docPart w:val="EA49DDB988E94E4DB1454EF1DE833112"/>
          </w:placeholder>
        </w:sdtPr>
        <w:sdtContent>
          <w:r w:rsidRPr="00FF6B60">
            <w:rPr>
              <w:rFonts w:cs="Arial"/>
              <w:i/>
              <w:szCs w:val="20"/>
              <w:lang w:val="fr-BE"/>
            </w:rPr>
            <w:t>20</w:t>
          </w:r>
          <w:r w:rsidR="009220FD">
            <w:rPr>
              <w:rFonts w:cs="Arial"/>
              <w:i/>
              <w:szCs w:val="20"/>
              <w:lang w:val="fr-BE"/>
            </w:rPr>
            <w:fldChar w:fldCharType="begin">
              <w:ffData>
                <w:name w:val="Texte11"/>
                <w:enabled/>
                <w:calcOnExit w:val="0"/>
                <w:textInput/>
              </w:ffData>
            </w:fldChar>
          </w:r>
          <w:bookmarkStart w:id="4" w:name="Texte11"/>
          <w:r w:rsidR="009220FD">
            <w:rPr>
              <w:rFonts w:cs="Arial"/>
              <w:i/>
              <w:szCs w:val="20"/>
              <w:lang w:val="fr-BE"/>
            </w:rPr>
            <w:instrText xml:space="preserve"> FORMTEXT </w:instrText>
          </w:r>
          <w:r w:rsidR="009220FD">
            <w:rPr>
              <w:rFonts w:cs="Arial"/>
              <w:i/>
              <w:szCs w:val="20"/>
              <w:lang w:val="fr-BE"/>
            </w:rPr>
          </w:r>
          <w:r w:rsidR="009220FD">
            <w:rPr>
              <w:rFonts w:cs="Arial"/>
              <w:i/>
              <w:szCs w:val="20"/>
              <w:lang w:val="fr-BE"/>
            </w:rPr>
            <w:fldChar w:fldCharType="separate"/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szCs w:val="20"/>
              <w:lang w:val="fr-BE"/>
            </w:rPr>
            <w:fldChar w:fldCharType="end"/>
          </w:r>
          <w:bookmarkEnd w:id="4"/>
        </w:sdtContent>
      </w:sdt>
      <w:r w:rsidRPr="00FF6B60">
        <w:rPr>
          <w:rFonts w:cs="Arial"/>
          <w:i/>
          <w:szCs w:val="20"/>
          <w:lang w:val="fr-BE"/>
        </w:rPr>
        <w:t>.</w:t>
      </w:r>
    </w:p>
    <w:p w14:paraId="3AFEECBD" w14:textId="77777777" w:rsidR="00AC03F3" w:rsidRPr="00C86EDC" w:rsidRDefault="004D2988" w:rsidP="00C95248">
      <w:pPr>
        <w:numPr>
          <w:ilvl w:val="0"/>
          <w:numId w:val="5"/>
        </w:numPr>
        <w:contextualSpacing/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</w:pPr>
      <w:r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Vous ne pouvez </w:t>
      </w:r>
      <w:r w:rsidR="006F5D07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participer</w:t>
      </w:r>
      <w:r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 dans la compét</w:t>
      </w:r>
      <w:r w:rsidR="00AC03F3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it</w:t>
      </w:r>
      <w:r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ion du pays mentionné ci-dessus</w:t>
      </w:r>
      <w:r w:rsidR="00A468A5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 qu</w:t>
      </w:r>
      <w:r w:rsidR="006F5D07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’aux dates </w:t>
      </w:r>
      <w:r w:rsidR="00C86EDC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où</w:t>
      </w:r>
      <w:r w:rsidR="006F5D07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 vous n’avez aucune obligation dans des </w:t>
      </w:r>
      <w:r w:rsidR="00A468A5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compétitions de la FRBB</w:t>
      </w:r>
      <w:r w:rsidR="00643232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.</w:t>
      </w:r>
    </w:p>
    <w:p w14:paraId="60CCD53E" w14:textId="77777777" w:rsidR="00AC03F3" w:rsidRPr="00FF6B60" w:rsidRDefault="00A468A5" w:rsidP="00C95248">
      <w:pPr>
        <w:numPr>
          <w:ilvl w:val="0"/>
          <w:numId w:val="5"/>
        </w:numPr>
        <w:contextualSpacing/>
        <w:rPr>
          <w:rFonts w:cs="Arial"/>
          <w:i/>
          <w:szCs w:val="20"/>
          <w:lang w:val="fr-BE"/>
        </w:rPr>
      </w:pPr>
      <w:r w:rsidRPr="00FF6B60">
        <w:rPr>
          <w:rFonts w:cs="Arial"/>
          <w:i/>
          <w:szCs w:val="20"/>
          <w:lang w:val="fr-BE"/>
        </w:rPr>
        <w:t>Que c</w:t>
      </w:r>
      <w:r w:rsidR="00AC03F3" w:rsidRPr="00FF6B60">
        <w:rPr>
          <w:rFonts w:cs="Arial"/>
          <w:i/>
          <w:szCs w:val="20"/>
          <w:lang w:val="fr-BE"/>
        </w:rPr>
        <w:t xml:space="preserve">et accord nous parvient avant le </w:t>
      </w:r>
      <w:r w:rsidR="00AC03F3" w:rsidRPr="004D14F7">
        <w:rPr>
          <w:rFonts w:cs="Arial"/>
          <w:b/>
          <w:i/>
          <w:szCs w:val="20"/>
          <w:u w:val="single"/>
          <w:lang w:val="fr-BE"/>
        </w:rPr>
        <w:t>1</w:t>
      </w:r>
      <w:r w:rsidR="00AC03F3" w:rsidRPr="004D14F7">
        <w:rPr>
          <w:rFonts w:cs="Arial"/>
          <w:b/>
          <w:i/>
          <w:szCs w:val="20"/>
          <w:u w:val="single"/>
          <w:vertAlign w:val="superscript"/>
          <w:lang w:val="fr-BE"/>
        </w:rPr>
        <w:t>er</w:t>
      </w:r>
      <w:r w:rsidR="00AC03F3" w:rsidRPr="004D14F7">
        <w:rPr>
          <w:rFonts w:cs="Arial"/>
          <w:b/>
          <w:i/>
          <w:szCs w:val="20"/>
          <w:u w:val="single"/>
          <w:lang w:val="fr-BE"/>
        </w:rPr>
        <w:t xml:space="preserve"> septembre</w:t>
      </w:r>
      <w:r w:rsidR="00F42273">
        <w:rPr>
          <w:rFonts w:cs="Arial"/>
          <w:b/>
          <w:i/>
          <w:szCs w:val="20"/>
          <w:u w:val="single"/>
          <w:lang w:val="fr-BE"/>
        </w:rPr>
        <w:t xml:space="preserve"> </w:t>
      </w:r>
      <w:r w:rsidR="00F67CB2">
        <w:rPr>
          <w:rFonts w:cs="Arial"/>
          <w:b/>
          <w:i/>
          <w:szCs w:val="20"/>
          <w:u w:val="single"/>
          <w:lang w:val="fr-BE"/>
        </w:rPr>
        <w:t>de la nouvelle saison sportive</w:t>
      </w:r>
      <w:r w:rsidR="00AC03F3" w:rsidRPr="00FF6B60">
        <w:rPr>
          <w:rFonts w:cs="Arial"/>
          <w:i/>
          <w:szCs w:val="20"/>
          <w:lang w:val="fr-BE"/>
        </w:rPr>
        <w:t>, dûment signé par vous-même, le club étranger concerné et la fédération étrangère.</w:t>
      </w:r>
    </w:p>
    <w:p w14:paraId="2D1D8969" w14:textId="77777777" w:rsidR="00A468A5" w:rsidRPr="00A468A5" w:rsidRDefault="00C95248" w:rsidP="00C95248">
      <w:pPr>
        <w:numPr>
          <w:ilvl w:val="0"/>
          <w:numId w:val="5"/>
        </w:numPr>
        <w:spacing w:before="100" w:beforeAutospacing="1"/>
        <w:contextualSpacing/>
        <w:rPr>
          <w:rFonts w:cs="Arial"/>
          <w:szCs w:val="20"/>
          <w:lang w:val="fr-BE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58752" behindDoc="0" locked="0" layoutInCell="1" allowOverlap="1" wp14:anchorId="066E40E3" wp14:editId="4EBBF132">
            <wp:simplePos x="0" y="0"/>
            <wp:positionH relativeFrom="column">
              <wp:posOffset>4726305</wp:posOffset>
            </wp:positionH>
            <wp:positionV relativeFrom="paragraph">
              <wp:posOffset>282575</wp:posOffset>
            </wp:positionV>
            <wp:extent cx="883285" cy="807720"/>
            <wp:effectExtent l="0" t="0" r="0" b="0"/>
            <wp:wrapThrough wrapText="bothSides">
              <wp:wrapPolygon edited="0">
                <wp:start x="0" y="0"/>
                <wp:lineTo x="0" y="20887"/>
                <wp:lineTo x="20963" y="20887"/>
                <wp:lineTo x="20963" y="0"/>
                <wp:lineTo x="0" y="0"/>
              </wp:wrapPolygon>
            </wp:wrapThrough>
            <wp:docPr id="1" name="Image 1" descr="handtekening pelgr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tekening pelgri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07"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20F5DD" wp14:editId="5A84EBEF">
                <wp:simplePos x="0" y="0"/>
                <wp:positionH relativeFrom="column">
                  <wp:posOffset>13969</wp:posOffset>
                </wp:positionH>
                <wp:positionV relativeFrom="paragraph">
                  <wp:posOffset>236234</wp:posOffset>
                </wp:positionV>
                <wp:extent cx="6149591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5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9D47D" id="Connecteur droit 6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8.6pt" to="485.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" strokecolor="#4472c4 [3204]" strokeweight="1.5pt">
                <v:stroke joinstyle="miter"/>
              </v:line>
            </w:pict>
          </mc:Fallback>
        </mc:AlternateContent>
      </w:r>
      <w:r w:rsidR="00A468A5" w:rsidRPr="00FF6B60">
        <w:rPr>
          <w:rFonts w:cs="Arial"/>
          <w:i/>
          <w:szCs w:val="20"/>
          <w:lang w:val="fr-BE"/>
        </w:rPr>
        <w:t>Que c</w:t>
      </w:r>
      <w:r w:rsidR="00AC03F3" w:rsidRPr="00FF6B60">
        <w:rPr>
          <w:rFonts w:cs="Arial"/>
          <w:i/>
          <w:szCs w:val="20"/>
          <w:lang w:val="fr-BE"/>
        </w:rPr>
        <w:t>e permis peut être retiré à tout moment par la FRBB, l’UMB ou la CEB.</w:t>
      </w:r>
      <w:r w:rsidR="00A67339" w:rsidRPr="00FF6B60">
        <w:rPr>
          <w:rFonts w:cs="Arial"/>
          <w:i/>
          <w:szCs w:val="20"/>
          <w:lang w:val="fr-BE"/>
        </w:rPr>
        <w:br/>
      </w:r>
    </w:p>
    <w:p w14:paraId="612D4B79" w14:textId="77777777" w:rsidR="00B42E8E" w:rsidRPr="00FF6B60" w:rsidRDefault="00AC03F3" w:rsidP="00C95248">
      <w:pPr>
        <w:jc w:val="center"/>
        <w:rPr>
          <w:rFonts w:cs="Arial"/>
          <w:szCs w:val="20"/>
          <w:lang w:val="fr-BE"/>
        </w:rPr>
      </w:pPr>
      <w:r w:rsidRPr="00FF6B60">
        <w:rPr>
          <w:rFonts w:cs="Arial"/>
          <w:szCs w:val="20"/>
          <w:lang w:val="fr-BE"/>
        </w:rPr>
        <w:t xml:space="preserve">Namens de KBBB / </w:t>
      </w:r>
      <w:r w:rsidR="00543372" w:rsidRPr="00FF6B60">
        <w:rPr>
          <w:rFonts w:cs="Arial"/>
          <w:i/>
          <w:szCs w:val="20"/>
          <w:lang w:val="fr-BE"/>
        </w:rPr>
        <w:t>p</w:t>
      </w:r>
      <w:r w:rsidRPr="00FF6B60">
        <w:rPr>
          <w:rFonts w:cs="Arial"/>
          <w:i/>
          <w:szCs w:val="20"/>
          <w:lang w:val="fr-BE"/>
        </w:rPr>
        <w:t>our la FRBB</w:t>
      </w:r>
      <w:r w:rsidRPr="00FF6B60">
        <w:rPr>
          <w:rFonts w:cs="Arial"/>
          <w:szCs w:val="20"/>
          <w:lang w:val="fr-BE"/>
        </w:rPr>
        <w:t> :</w:t>
      </w:r>
    </w:p>
    <w:p w14:paraId="21B541FE" w14:textId="77777777" w:rsidR="00C86EDC" w:rsidRPr="00C95248" w:rsidRDefault="00403B47" w:rsidP="00C95248">
      <w:pPr>
        <w:contextualSpacing/>
        <w:jc w:val="center"/>
        <w:rPr>
          <w:rFonts w:ascii="Arial Nova Cond" w:hAnsi="Arial Nova Cond" w:cs="Arial"/>
          <w:b/>
          <w:bCs/>
          <w:szCs w:val="20"/>
        </w:rPr>
      </w:pPr>
      <w:r w:rsidRPr="00C95248">
        <w:rPr>
          <w:rFonts w:ascii="Arial Nova Cond" w:hAnsi="Arial Nova Cond" w:cs="Arial"/>
          <w:b/>
          <w:bCs/>
          <w:szCs w:val="20"/>
        </w:rPr>
        <w:t>Henri PELGRIMS</w:t>
      </w:r>
    </w:p>
    <w:p w14:paraId="41B1695E" w14:textId="77777777" w:rsidR="00C86EDC" w:rsidRPr="00C86EDC" w:rsidRDefault="00674EA8" w:rsidP="00C95248">
      <w:pPr>
        <w:contextualSpacing/>
        <w:jc w:val="center"/>
        <w:rPr>
          <w:rFonts w:ascii="Arial Nova Cond" w:hAnsi="Arial Nova Cond" w:cs="Arial"/>
          <w:szCs w:val="20"/>
        </w:rPr>
      </w:pPr>
      <w:r w:rsidRPr="00C86EDC">
        <w:rPr>
          <w:rFonts w:ascii="Arial Nova Cond" w:hAnsi="Arial Nova Cond" w:cs="Arial"/>
          <w:szCs w:val="20"/>
        </w:rPr>
        <w:t>Nationaal Sportbestuurder KBBB</w:t>
      </w:r>
    </w:p>
    <w:p w14:paraId="4E24088C" w14:textId="77777777" w:rsidR="00AC03F3" w:rsidRPr="00C86EDC" w:rsidRDefault="00674EA8" w:rsidP="00C95248">
      <w:pPr>
        <w:contextualSpacing/>
        <w:jc w:val="center"/>
        <w:rPr>
          <w:rFonts w:ascii="Arial Nova Cond" w:hAnsi="Arial Nova Cond" w:cs="Arial"/>
          <w:i/>
          <w:szCs w:val="20"/>
        </w:rPr>
      </w:pPr>
      <w:r w:rsidRPr="00C86EDC">
        <w:rPr>
          <w:rFonts w:ascii="Arial Nova Cond" w:hAnsi="Arial Nova Cond" w:cs="Arial"/>
          <w:i/>
          <w:szCs w:val="20"/>
        </w:rPr>
        <w:t>Directeur Sportif National</w:t>
      </w:r>
      <w:r w:rsidR="00403B47" w:rsidRPr="00C86EDC">
        <w:rPr>
          <w:rFonts w:ascii="Arial Nova Cond" w:hAnsi="Arial Nova Cond" w:cs="Arial"/>
          <w:i/>
          <w:szCs w:val="20"/>
        </w:rPr>
        <w:t xml:space="preserve"> </w:t>
      </w:r>
      <w:r w:rsidR="00B42E8E" w:rsidRPr="00C86EDC">
        <w:rPr>
          <w:rFonts w:ascii="Arial Nova Cond" w:hAnsi="Arial Nova Cond" w:cs="Arial"/>
          <w:i/>
          <w:szCs w:val="20"/>
        </w:rPr>
        <w:t>FRBB</w:t>
      </w:r>
    </w:p>
    <w:p w14:paraId="5768D50D" w14:textId="77777777" w:rsidR="00DB08F9" w:rsidRPr="00C95248" w:rsidRDefault="00DB08F9" w:rsidP="00C95248">
      <w:pPr>
        <w:jc w:val="center"/>
        <w:rPr>
          <w:iCs/>
          <w:lang w:val="fr-BE"/>
        </w:rPr>
      </w:pPr>
      <w:r w:rsidRPr="00C95248">
        <w:rPr>
          <w:iCs/>
          <w:lang w:val="fr-BE"/>
        </w:rPr>
        <w:t xml:space="preserve">Fax: +32 10 280 212 – Email: </w:t>
      </w:r>
      <w:hyperlink r:id="rId10" w:history="1">
        <w:r w:rsidRPr="00C95248">
          <w:rPr>
            <w:rStyle w:val="Lienhypertexte"/>
            <w:rFonts w:cs="Arial"/>
            <w:iCs/>
            <w:szCs w:val="20"/>
            <w:lang w:val="fr-BE"/>
          </w:rPr>
          <w:t>frbb-kbbb.henrip@live.be</w:t>
        </w:r>
      </w:hyperlink>
    </w:p>
    <w:p w14:paraId="6BC226AA" w14:textId="77777777" w:rsidR="006F5D07" w:rsidRPr="00C95248" w:rsidRDefault="00DB08F9" w:rsidP="004D20C2">
      <w:pPr>
        <w:jc w:val="center"/>
        <w:rPr>
          <w:rFonts w:ascii="Arial Nova Cond" w:hAnsi="Arial Nova Cond" w:cs="Arial"/>
          <w:iCs/>
          <w:szCs w:val="20"/>
        </w:rPr>
      </w:pPr>
      <w:r w:rsidRPr="00C95248">
        <w:rPr>
          <w:rFonts w:ascii="Arial Nova Cond" w:hAnsi="Arial Nova Cond" w:cs="Arial"/>
          <w:iCs/>
          <w:color w:val="FF0000"/>
          <w:szCs w:val="20"/>
          <w:lang w:val="fr-BE"/>
        </w:rPr>
        <w:t>Pr</w:t>
      </w:r>
      <w:r w:rsidR="00975A6C" w:rsidRPr="00C95248">
        <w:rPr>
          <w:rFonts w:ascii="Arial Nova Cond" w:hAnsi="Arial Nova Cond" w:cs="Arial"/>
          <w:iCs/>
          <w:color w:val="FF0000"/>
          <w:szCs w:val="20"/>
          <w:lang w:val="fr-BE"/>
        </w:rPr>
        <w:t>i</w:t>
      </w:r>
      <w:r w:rsidRPr="00C95248">
        <w:rPr>
          <w:rFonts w:ascii="Arial Nova Cond" w:hAnsi="Arial Nova Cond" w:cs="Arial"/>
          <w:iCs/>
          <w:color w:val="FF0000"/>
          <w:szCs w:val="20"/>
          <w:lang w:val="fr-BE"/>
        </w:rPr>
        <w:t xml:space="preserve">ère de me mettre en copie de toute demande. </w:t>
      </w:r>
      <w:r w:rsidRPr="00C95248">
        <w:rPr>
          <w:rFonts w:ascii="Arial Nova Cond" w:hAnsi="Arial Nova Cond" w:cs="Arial"/>
          <w:iCs/>
          <w:color w:val="FF0000"/>
          <w:szCs w:val="20"/>
        </w:rPr>
        <w:t>Gelieve mij in kopie te zetten voor alle aanvrage</w:t>
      </w:r>
      <w:r w:rsidR="00975A6C" w:rsidRPr="00C95248">
        <w:rPr>
          <w:rFonts w:ascii="Arial Nova Cond" w:hAnsi="Arial Nova Cond" w:cs="Arial"/>
          <w:iCs/>
          <w:color w:val="FF0000"/>
          <w:szCs w:val="20"/>
        </w:rPr>
        <w:t>.</w:t>
      </w:r>
      <w:r w:rsidR="00403B47" w:rsidRPr="00C95248">
        <w:rPr>
          <w:rFonts w:ascii="Arial Nova Cond" w:hAnsi="Arial Nova Cond" w:cs="Arial"/>
          <w:iCs/>
          <w:szCs w:val="20"/>
        </w:rPr>
        <w:t xml:space="preserve">      </w:t>
      </w:r>
    </w:p>
    <w:p w14:paraId="12524AE3" w14:textId="77777777" w:rsidR="00FC171F" w:rsidRPr="006F5D07" w:rsidRDefault="00403B47" w:rsidP="006F5D07">
      <w:pPr>
        <w:spacing w:before="0"/>
        <w:rPr>
          <w:rFonts w:cs="Arial"/>
          <w:color w:val="FF0000"/>
          <w:sz w:val="10"/>
          <w:szCs w:val="10"/>
          <w:u w:val="single"/>
        </w:rPr>
      </w:pPr>
      <w:r w:rsidRPr="006F5D07">
        <w:rPr>
          <w:rFonts w:cs="Arial"/>
          <w:sz w:val="10"/>
          <w:szCs w:val="10"/>
        </w:rPr>
        <w:t xml:space="preserve">                             </w:t>
      </w:r>
    </w:p>
    <w:p w14:paraId="7A0F9524" w14:textId="77777777" w:rsidR="00674EA8" w:rsidRPr="00DB08F9" w:rsidRDefault="006F5D07" w:rsidP="00AC03F3">
      <w:pPr>
        <w:rPr>
          <w:rFonts w:cs="Arial"/>
          <w:szCs w:val="20"/>
        </w:rPr>
      </w:pPr>
      <w:r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5C290F" wp14:editId="429FFA3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9591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5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C8BA1" id="Connecteur droit 9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4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2685"/>
        <w:gridCol w:w="3398"/>
        <w:gridCol w:w="3534"/>
      </w:tblGrid>
      <w:tr w:rsidR="000A7C2F" w14:paraId="10F7EF9F" w14:textId="77777777" w:rsidTr="000B3524">
        <w:tc>
          <w:tcPr>
            <w:tcW w:w="2689" w:type="dxa"/>
          </w:tcPr>
          <w:p w14:paraId="42D98C80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  <w:tc>
          <w:tcPr>
            <w:tcW w:w="3402" w:type="dxa"/>
          </w:tcPr>
          <w:p w14:paraId="2EEFDF3F" w14:textId="77777777" w:rsidR="000A7C2F" w:rsidRPr="00C95248" w:rsidRDefault="000A7C2F" w:rsidP="00C95248">
            <w:pPr>
              <w:tabs>
                <w:tab w:val="left" w:pos="2835"/>
                <w:tab w:val="left" w:pos="6096"/>
              </w:tabs>
              <w:jc w:val="center"/>
              <w:rPr>
                <w:rFonts w:cs="Arial"/>
                <w:b/>
                <w:bCs/>
                <w:color w:val="C00000"/>
                <w:sz w:val="22"/>
                <w:szCs w:val="20"/>
              </w:rPr>
            </w:pPr>
            <w:r w:rsidRP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>Naam</w:t>
            </w:r>
            <w:r w:rsid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 xml:space="preserve"> </w:t>
            </w:r>
            <w:r w:rsidRP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>/</w:t>
            </w:r>
            <w:r w:rsid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 xml:space="preserve"> </w:t>
            </w:r>
            <w:r w:rsidRP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>Nom</w:t>
            </w:r>
            <w:r w:rsid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 xml:space="preserve"> (*)</w:t>
            </w:r>
          </w:p>
        </w:tc>
        <w:tc>
          <w:tcPr>
            <w:tcW w:w="3536" w:type="dxa"/>
          </w:tcPr>
          <w:p w14:paraId="43543812" w14:textId="77777777" w:rsidR="000A7C2F" w:rsidRDefault="000A7C2F" w:rsidP="00C95248">
            <w:pPr>
              <w:tabs>
                <w:tab w:val="left" w:pos="2835"/>
                <w:tab w:val="left" w:pos="6096"/>
              </w:tabs>
              <w:jc w:val="center"/>
              <w:rPr>
                <w:rFonts w:cs="Arial"/>
                <w:color w:val="C00000"/>
                <w:sz w:val="22"/>
                <w:szCs w:val="20"/>
              </w:rPr>
            </w:pPr>
            <w:r w:rsidRPr="00A376CE">
              <w:rPr>
                <w:rFonts w:cs="Arial"/>
                <w:color w:val="C00000"/>
                <w:sz w:val="22"/>
                <w:szCs w:val="20"/>
                <w:lang w:val="fr-BE"/>
              </w:rPr>
              <w:t>Handtekening/</w:t>
            </w:r>
            <w:r w:rsidRPr="00A376CE">
              <w:rPr>
                <w:rFonts w:cs="Arial"/>
                <w:i/>
                <w:color w:val="C00000"/>
                <w:sz w:val="22"/>
                <w:szCs w:val="20"/>
                <w:lang w:val="fr-BE"/>
              </w:rPr>
              <w:t>Signature</w:t>
            </w:r>
          </w:p>
        </w:tc>
      </w:tr>
      <w:tr w:rsidR="000A7C2F" w14:paraId="656AD2C5" w14:textId="77777777" w:rsidTr="006F5D07">
        <w:trPr>
          <w:trHeight w:val="879"/>
        </w:trPr>
        <w:tc>
          <w:tcPr>
            <w:tcW w:w="2689" w:type="dxa"/>
            <w:vAlign w:val="center"/>
          </w:tcPr>
          <w:p w14:paraId="12B05B84" w14:textId="77777777" w:rsidR="000A7C2F" w:rsidRDefault="000A7C2F" w:rsidP="006F5D07">
            <w:pPr>
              <w:tabs>
                <w:tab w:val="left" w:pos="2835"/>
                <w:tab w:val="left" w:pos="6096"/>
              </w:tabs>
              <w:rPr>
                <w:color w:val="C00000"/>
              </w:rPr>
            </w:pPr>
            <w:r w:rsidRPr="000A7C2F">
              <w:rPr>
                <w:color w:val="C00000"/>
              </w:rPr>
              <w:t>Speler</w:t>
            </w:r>
          </w:p>
          <w:p w14:paraId="12B385A3" w14:textId="77777777" w:rsidR="000A7C2F" w:rsidRPr="006F5D07" w:rsidRDefault="000A7C2F" w:rsidP="006F5D07">
            <w:pPr>
              <w:tabs>
                <w:tab w:val="left" w:pos="2835"/>
                <w:tab w:val="left" w:pos="6096"/>
              </w:tabs>
              <w:rPr>
                <w:i/>
                <w:color w:val="C00000"/>
              </w:rPr>
            </w:pPr>
            <w:r w:rsidRPr="000A7C2F">
              <w:rPr>
                <w:i/>
                <w:color w:val="C00000"/>
              </w:rPr>
              <w:t>Joueur</w:t>
            </w:r>
          </w:p>
        </w:tc>
        <w:tc>
          <w:tcPr>
            <w:tcW w:w="3402" w:type="dxa"/>
            <w:vAlign w:val="center"/>
          </w:tcPr>
          <w:p w14:paraId="0C1A77EA" w14:textId="77777777" w:rsidR="000A7C2F" w:rsidRDefault="00000000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  <w:sdt>
              <w:sdtPr>
                <w:id w:val="-521395931"/>
                <w:placeholder>
                  <w:docPart w:val="9B3F06AEE411458AB3B1C111A8743D54"/>
                </w:placeholder>
              </w:sdtPr>
              <w:sdtEndPr>
                <w:rPr>
                  <w:rFonts w:cs="Arial"/>
                  <w:sz w:val="28"/>
                  <w:szCs w:val="20"/>
                </w:rPr>
              </w:sdtEndPr>
              <w:sdtContent>
                <w:bookmarkStart w:id="5" w:name="Texte7"/>
                <w:r w:rsidR="006F5D07" w:rsidRPr="006F5D07">
                  <w:rPr>
                    <w:rStyle w:val="FormulaireCar"/>
                    <w:sz w:val="22"/>
                    <w:szCs w:val="22"/>
                  </w:rPr>
                  <w:fldChar w:fldCharType="begin">
                    <w:ffData>
                      <w:name w:val="Texte7"/>
                      <w:enabled/>
                      <w:calcOnExit w:val="0"/>
                      <w:textInput>
                        <w:default w:val="Aanvrager / Demandeur"/>
                      </w:textInput>
                    </w:ffData>
                  </w:fldChar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instrText xml:space="preserve"> FORMTEXT </w:instrText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fldChar w:fldCharType="separate"/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t>Aanvrager / Demandeur</w:t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fldChar w:fldCharType="end"/>
                </w:r>
                <w:bookmarkEnd w:id="5"/>
              </w:sdtContent>
            </w:sdt>
          </w:p>
        </w:tc>
        <w:tc>
          <w:tcPr>
            <w:tcW w:w="3536" w:type="dxa"/>
          </w:tcPr>
          <w:p w14:paraId="6E76FA3C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</w:tr>
      <w:tr w:rsidR="000A7C2F" w14:paraId="08C9106B" w14:textId="77777777" w:rsidTr="006F5D07">
        <w:trPr>
          <w:trHeight w:val="879"/>
        </w:trPr>
        <w:tc>
          <w:tcPr>
            <w:tcW w:w="2689" w:type="dxa"/>
            <w:vAlign w:val="center"/>
          </w:tcPr>
          <w:p w14:paraId="4E24BCE3" w14:textId="77777777" w:rsidR="000A7C2F" w:rsidRPr="00FF6B60" w:rsidRDefault="000A7C2F" w:rsidP="006F5D07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  <w:lang w:val="fr-BE"/>
              </w:rPr>
            </w:pPr>
            <w:r w:rsidRPr="00FF6B60">
              <w:rPr>
                <w:rFonts w:cs="Arial"/>
                <w:color w:val="C00000"/>
                <w:sz w:val="22"/>
                <w:szCs w:val="20"/>
                <w:lang w:val="fr-BE"/>
              </w:rPr>
              <w:t>Buitenlandse club</w:t>
            </w:r>
          </w:p>
          <w:p w14:paraId="726F2AD3" w14:textId="77777777" w:rsidR="000A7C2F" w:rsidRPr="006F5D07" w:rsidRDefault="000A7C2F" w:rsidP="006F5D07">
            <w:pPr>
              <w:tabs>
                <w:tab w:val="left" w:pos="2835"/>
                <w:tab w:val="left" w:pos="6096"/>
              </w:tabs>
              <w:rPr>
                <w:rFonts w:cs="Arial"/>
                <w:i/>
                <w:color w:val="C00000"/>
                <w:sz w:val="22"/>
                <w:szCs w:val="20"/>
                <w:lang w:val="fr-BE"/>
              </w:rPr>
            </w:pPr>
            <w:r w:rsidRPr="00FF6B60">
              <w:rPr>
                <w:rFonts w:cs="Arial"/>
                <w:i/>
                <w:color w:val="C00000"/>
                <w:sz w:val="22"/>
                <w:szCs w:val="20"/>
                <w:lang w:val="fr-BE"/>
              </w:rPr>
              <w:t>Club étranger</w:t>
            </w:r>
          </w:p>
        </w:tc>
        <w:tc>
          <w:tcPr>
            <w:tcW w:w="3402" w:type="dxa"/>
            <w:vAlign w:val="center"/>
          </w:tcPr>
          <w:p w14:paraId="2DCAE31B" w14:textId="77777777" w:rsidR="000A7C2F" w:rsidRDefault="00000000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  <w:sdt>
              <w:sdtPr>
                <w:id w:val="-545979939"/>
                <w:placeholder>
                  <w:docPart w:val="87C65D1A22D849A5B47B1863FB842E73"/>
                </w:placeholder>
              </w:sdtPr>
              <w:sdtEndPr>
                <w:rPr>
                  <w:rFonts w:cs="Arial"/>
                  <w:i/>
                  <w:szCs w:val="20"/>
                </w:rPr>
              </w:sdtEndPr>
              <w:sdtContent>
                <w:bookmarkStart w:id="6" w:name="Texte5"/>
                <w:r w:rsidR="000A7C2F" w:rsidRPr="004D20C2">
                  <w:rPr>
                    <w:rStyle w:val="FormulaireCar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0A7C2F" w:rsidRPr="004D20C2">
                  <w:rPr>
                    <w:rStyle w:val="FormulaireCar"/>
                  </w:rPr>
                  <w:instrText xml:space="preserve"> FORMTEXT </w:instrText>
                </w:r>
                <w:r w:rsidR="000A7C2F" w:rsidRPr="004D20C2">
                  <w:rPr>
                    <w:rStyle w:val="FormulaireCar"/>
                  </w:rPr>
                </w:r>
                <w:r w:rsidR="000A7C2F" w:rsidRPr="004D20C2">
                  <w:rPr>
                    <w:rStyle w:val="FormulaireCar"/>
                  </w:rPr>
                  <w:fldChar w:fldCharType="separate"/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0A7C2F" w:rsidRPr="004D20C2">
                  <w:rPr>
                    <w:rStyle w:val="FormulaireCar"/>
                  </w:rPr>
                  <w:fldChar w:fldCharType="end"/>
                </w:r>
                <w:bookmarkEnd w:id="6"/>
              </w:sdtContent>
            </w:sdt>
          </w:p>
        </w:tc>
        <w:tc>
          <w:tcPr>
            <w:tcW w:w="3536" w:type="dxa"/>
          </w:tcPr>
          <w:p w14:paraId="5B773F6D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</w:tr>
      <w:tr w:rsidR="000A7C2F" w14:paraId="7E661816" w14:textId="77777777" w:rsidTr="006F5D07">
        <w:trPr>
          <w:trHeight w:val="879"/>
        </w:trPr>
        <w:tc>
          <w:tcPr>
            <w:tcW w:w="2689" w:type="dxa"/>
            <w:vAlign w:val="center"/>
          </w:tcPr>
          <w:p w14:paraId="248787DA" w14:textId="77777777" w:rsidR="000A7C2F" w:rsidRPr="000A7C2F" w:rsidRDefault="000A7C2F" w:rsidP="006F5D07">
            <w:pPr>
              <w:rPr>
                <w:color w:val="C00000"/>
                <w:lang w:val="fr-BE"/>
              </w:rPr>
            </w:pPr>
            <w:r w:rsidRPr="000A7C2F">
              <w:rPr>
                <w:color w:val="C00000"/>
                <w:lang w:val="fr-BE"/>
              </w:rPr>
              <w:t>Buitenlandse federatie</w:t>
            </w:r>
          </w:p>
          <w:p w14:paraId="7E738BC3" w14:textId="77777777" w:rsidR="000A7C2F" w:rsidRPr="000A7C2F" w:rsidRDefault="000A7C2F" w:rsidP="006F5D07">
            <w:pPr>
              <w:rPr>
                <w:i/>
                <w:color w:val="C00000"/>
              </w:rPr>
            </w:pPr>
            <w:r w:rsidRPr="000A7C2F">
              <w:rPr>
                <w:i/>
                <w:color w:val="C00000"/>
              </w:rPr>
              <w:t>Fédération étrangère</w:t>
            </w:r>
            <w:r w:rsidRPr="000A7C2F">
              <w:rPr>
                <w:i/>
                <w:color w:val="C00000"/>
                <w:lang w:val="fr-BE"/>
              </w:rPr>
              <w:t xml:space="preserve">   </w:t>
            </w:r>
          </w:p>
        </w:tc>
        <w:tc>
          <w:tcPr>
            <w:tcW w:w="3402" w:type="dxa"/>
            <w:vAlign w:val="center"/>
          </w:tcPr>
          <w:p w14:paraId="31C5A250" w14:textId="77777777" w:rsidR="000A7C2F" w:rsidRDefault="00000000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  <w:sdt>
              <w:sdtPr>
                <w:id w:val="-1255741050"/>
                <w:placeholder>
                  <w:docPart w:val="5793EC6C7D0C4A1EADC347804491A6BE"/>
                </w:placeholder>
              </w:sdtPr>
              <w:sdtEndPr>
                <w:rPr>
                  <w:lang w:val="fr-BE"/>
                </w:rPr>
              </w:sdtEndPr>
              <w:sdtContent>
                <w:bookmarkStart w:id="7" w:name="Texte6"/>
                <w:r w:rsidR="000A7C2F" w:rsidRPr="004D20C2">
                  <w:rPr>
                    <w:rStyle w:val="FormulaireCar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 w:rsidR="000A7C2F" w:rsidRPr="004D20C2">
                  <w:rPr>
                    <w:rStyle w:val="FormulaireCar"/>
                  </w:rPr>
                  <w:instrText xml:space="preserve"> FORMTEXT </w:instrText>
                </w:r>
                <w:r w:rsidR="000A7C2F" w:rsidRPr="004D20C2">
                  <w:rPr>
                    <w:rStyle w:val="FormulaireCar"/>
                  </w:rPr>
                </w:r>
                <w:r w:rsidR="000A7C2F" w:rsidRPr="004D20C2">
                  <w:rPr>
                    <w:rStyle w:val="FormulaireCar"/>
                  </w:rPr>
                  <w:fldChar w:fldCharType="separate"/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0A7C2F" w:rsidRPr="004D20C2">
                  <w:rPr>
                    <w:rStyle w:val="FormulaireCar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3536" w:type="dxa"/>
          </w:tcPr>
          <w:p w14:paraId="05F0B540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</w:tr>
    </w:tbl>
    <w:p w14:paraId="2DB6FAE8" w14:textId="77777777" w:rsidR="00162F4D" w:rsidRPr="000D47F8" w:rsidRDefault="00C95248" w:rsidP="009220FD">
      <w:pPr>
        <w:tabs>
          <w:tab w:val="left" w:pos="2835"/>
          <w:tab w:val="left" w:pos="6096"/>
        </w:tabs>
        <w:rPr>
          <w:sz w:val="16"/>
          <w:szCs w:val="20"/>
          <w:lang w:val="fr-BE"/>
        </w:rPr>
      </w:pPr>
      <w:r w:rsidRPr="000D47F8">
        <w:rPr>
          <w:sz w:val="16"/>
          <w:szCs w:val="20"/>
          <w:lang w:val="fr-BE"/>
        </w:rPr>
        <w:t>(*) A remplir en caractères majuscules.</w:t>
      </w:r>
    </w:p>
    <w:p w14:paraId="5FC453F2" w14:textId="77777777" w:rsidR="00C95248" w:rsidRPr="000D47F8" w:rsidRDefault="00C95248" w:rsidP="009220FD">
      <w:pPr>
        <w:tabs>
          <w:tab w:val="left" w:pos="2835"/>
          <w:tab w:val="left" w:pos="6096"/>
        </w:tabs>
        <w:rPr>
          <w:sz w:val="16"/>
          <w:szCs w:val="20"/>
          <w:lang w:val="fr-BE"/>
        </w:rPr>
      </w:pPr>
      <w:r w:rsidRPr="000D47F8">
        <w:rPr>
          <w:sz w:val="16"/>
          <w:szCs w:val="20"/>
          <w:lang w:val="fr-BE"/>
        </w:rPr>
        <w:t>(*) In te vullen in hoofdletter</w:t>
      </w:r>
      <w:r w:rsidR="000D47F8" w:rsidRPr="000D47F8">
        <w:rPr>
          <w:sz w:val="16"/>
          <w:szCs w:val="20"/>
          <w:lang w:val="fr-BE"/>
        </w:rPr>
        <w:t>s.</w:t>
      </w:r>
    </w:p>
    <w:p w14:paraId="09D55790" w14:textId="77777777" w:rsidR="000D47F8" w:rsidRPr="000D47F8" w:rsidRDefault="000D47F8" w:rsidP="009220FD">
      <w:pPr>
        <w:tabs>
          <w:tab w:val="left" w:pos="2835"/>
          <w:tab w:val="left" w:pos="6096"/>
        </w:tabs>
        <w:rPr>
          <w:sz w:val="16"/>
          <w:szCs w:val="20"/>
          <w:lang w:val="fr-BE"/>
        </w:rPr>
      </w:pPr>
      <w:r w:rsidRPr="000D47F8">
        <w:rPr>
          <w:sz w:val="16"/>
          <w:szCs w:val="20"/>
          <w:lang w:val="fr-BE"/>
        </w:rPr>
        <w:t>(*) To be completed in capital letters.</w:t>
      </w:r>
    </w:p>
    <w:p w14:paraId="588CF153" w14:textId="77777777" w:rsidR="000D47F8" w:rsidRPr="000D47F8" w:rsidRDefault="000D47F8" w:rsidP="009220FD">
      <w:pPr>
        <w:tabs>
          <w:tab w:val="left" w:pos="2835"/>
          <w:tab w:val="left" w:pos="6096"/>
        </w:tabs>
        <w:rPr>
          <w:sz w:val="16"/>
          <w:szCs w:val="20"/>
          <w:lang w:val="fr-BE"/>
        </w:rPr>
      </w:pPr>
      <w:r w:rsidRPr="000D47F8">
        <w:rPr>
          <w:sz w:val="16"/>
          <w:szCs w:val="20"/>
          <w:lang w:val="fr-BE"/>
        </w:rPr>
        <w:t>(*) In Großbuchstaben auszufüllen.</w:t>
      </w:r>
    </w:p>
    <w:sectPr w:rsidR="000D47F8" w:rsidRPr="000D47F8" w:rsidSect="004D20C2">
      <w:footerReference w:type="default" r:id="rId11"/>
      <w:pgSz w:w="11906" w:h="16838" w:code="9"/>
      <w:pgMar w:top="567" w:right="851" w:bottom="73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CBAFB" w14:textId="77777777" w:rsidR="006A4667" w:rsidRDefault="006A4667">
      <w:r>
        <w:separator/>
      </w:r>
    </w:p>
  </w:endnote>
  <w:endnote w:type="continuationSeparator" w:id="0">
    <w:p w14:paraId="6C0639F3" w14:textId="77777777" w:rsidR="006A4667" w:rsidRDefault="006A4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B2481" w14:textId="77777777" w:rsidR="00641FC9" w:rsidRDefault="00697140" w:rsidP="00EC37D2">
    <w:pPr>
      <w:pBdr>
        <w:top w:val="single" w:sz="4" w:space="1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04901BD" wp14:editId="3BD4B2B6">
              <wp:simplePos x="0" y="0"/>
              <wp:positionH relativeFrom="column">
                <wp:posOffset>134550</wp:posOffset>
              </wp:positionH>
              <wp:positionV relativeFrom="paragraph">
                <wp:posOffset>183564</wp:posOffset>
              </wp:positionV>
              <wp:extent cx="5805644" cy="360000"/>
              <wp:effectExtent l="0" t="0" r="5080" b="254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5644" cy="360000"/>
                        <a:chOff x="0" y="0"/>
                        <a:chExt cx="5805644" cy="360000"/>
                      </a:xfrm>
                    </wpg:grpSpPr>
                    <pic:pic xmlns:pic="http://schemas.openxmlformats.org/drawingml/2006/picture">
                      <pic:nvPicPr>
                        <pic:cNvPr id="3" name="Afbeelding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4474" y="0"/>
                          <a:ext cx="111871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Afbeelding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486338" y="0"/>
                          <a:ext cx="121866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Afbeelding 1" descr="D:\Administratief\Logo's\LogoAramith+CB6PR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65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34151" y="0"/>
                          <a:ext cx="571493" cy="36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D80E2" id="Groupe 8" o:spid="_x0000_s1026" style="position:absolute;margin-left:10.6pt;margin-top:14.45pt;width:457.15pt;height:28.35pt;z-index:251659776;mso-width-relative:margin;mso-height-relative:margin" coordsize="58056,360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Jhc2ljIENNWUs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w&#10;OS0wMy0wM1QxNDoyNjozNSswMTowMDwveGFwOkNyZWF0ZURhdGU+CiAgICAgICAgIDx4YXA6TW9k&#10;aWZ5RGF0ZT4yMDA5LTAzLTAzVDEzOjI2OjQzWjwveGFwOk1vZGlmeURhdGU+CiAgICAgICAgIDx4&#10;YXA6TWV0YWRhdGFEYXRlPjIwMDktMDMtMDNUMTQ6MjY6MzUrMDE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2ODwveGFwR0ltZzpoZWlnaHQ+CiAgICAgICAgICAgICAgICAgIDx4&#10;YXBHSW1nOmZvcm1hdD5KUEVHPC94YXBHSW1nOmZvcm1hdD4KICAgICAgICAgICAgICAgICAgPHhh&#10;cEdJbWc6aW1hZ2U+LzlqLzRBQVFTa1pKUmdBQkFnRUFsZ0NXQUFELzdRQXNVR2h2ZEc5emFHOXdJ&#10;RE11TUFBNFFrbE5BKzBBQUFBQUFCQUFsZ0FBQUFFQSYjeEE7QVFDV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kJhc2ljIENNWUs8L2lsbHVzdHJhdG9yOlN0YXJ0dXBQcm9m&#10;aWx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S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v/&#10;4n0QSUNDX1BST0ZJTEUAAhK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f/ifRBJQ0NfUFJPRklMRQAD&#10;Ep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/+J9EElDQ19QUk9GSUxFAAQS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/4n0QSUNDX1BST0ZJTEUABRL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P/ifRBJQ0Nf&#10;UFJPRklMRQAGEr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/+J9EElDQ19QUk9GSUxFAAcS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/4n0QSUNDX1BST0ZJTEUACBL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v/ifRBJQ0NfUFJPRklMRQAJE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/+J9EElDQ19QUk9GSUxF&#10;AAoS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D/4n0QSUNDX1BST0ZJTEUACxI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P/ifRBJQ0NfUFJPRklMRQAMEs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/+J9EElD&#10;Q19QUk9GSUxFAA0S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b/4n0QSUNDX1BST0ZJTEUADhK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P/ifRBJQ0NfUFJPRklMRQAPEq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+J9EElDQ19QUk9GSUxFABAS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D/4n0QSUNDX1BST0ZJ&#10;TEUAERI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7" type="#_x0000_t75" style="position:absolute;left:19044;width:1118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">
                <v:imagedata r:id="rId5" o:title=""/>
              </v:shape>
              <v:shape id="Afbeelding 3" o:spid="_x0000_s1028" type="#_x0000_t75" style="position:absolute;left:34863;width:1218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">
                <v:imagedata r:id="rId6" o:title=""/>
              </v:shape>
              <v:shape id="Afbeelding 1" o:spid="_x0000_s1029" type="#_x0000_t75" style="position:absolute;width:1370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">
                <v:imagedata r:id="rId7" o:title="LogoAramith+CB6PRG"/>
              </v:shape>
              <v:shape id="Image 7" o:spid="_x0000_s1030" type="#_x0000_t75" style="position:absolute;left:52341;width:571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742451C3" w14:textId="77777777" w:rsidR="00641FC9" w:rsidRDefault="00641FC9" w:rsidP="00B255DB">
    <w:pPr>
      <w:pStyle w:val="Pieddepage"/>
      <w:rPr>
        <w:rFonts w:ascii="Franklin Gothic Medium" w:hAnsi="Franklin Gothic Medium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33F70" w14:textId="77777777" w:rsidR="006A4667" w:rsidRDefault="006A4667">
      <w:r>
        <w:separator/>
      </w:r>
    </w:p>
  </w:footnote>
  <w:footnote w:type="continuationSeparator" w:id="0">
    <w:p w14:paraId="07C4006F" w14:textId="77777777" w:rsidR="006A4667" w:rsidRDefault="006A4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95D13"/>
    <w:multiLevelType w:val="hybridMultilevel"/>
    <w:tmpl w:val="ED5A53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65A60"/>
    <w:multiLevelType w:val="hybridMultilevel"/>
    <w:tmpl w:val="4A38BCB4"/>
    <w:lvl w:ilvl="0" w:tplc="776A9D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1182F"/>
    <w:multiLevelType w:val="hybridMultilevel"/>
    <w:tmpl w:val="D7988DE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E7926"/>
    <w:multiLevelType w:val="hybridMultilevel"/>
    <w:tmpl w:val="E63AFB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818EA"/>
    <w:multiLevelType w:val="hybridMultilevel"/>
    <w:tmpl w:val="0040D24E"/>
    <w:lvl w:ilvl="0" w:tplc="CBCE3F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484630">
    <w:abstractNumId w:val="1"/>
  </w:num>
  <w:num w:numId="2" w16cid:durableId="1614632171">
    <w:abstractNumId w:val="4"/>
  </w:num>
  <w:num w:numId="3" w16cid:durableId="1216773301">
    <w:abstractNumId w:val="2"/>
  </w:num>
  <w:num w:numId="4" w16cid:durableId="2130472169">
    <w:abstractNumId w:val="3"/>
  </w:num>
  <w:num w:numId="5" w16cid:durableId="249199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BLuPJt5w10lKuMNLYYxvPDGCAtR1KEye5a+hcU/VGXTJuoG8n54Dxfu7VIOaAxP+lf7ewReqPkhIIJCoBhFIg==" w:salt="G972PjJgDdO+2a4jnOjHgg=="/>
  <w:defaultTabStop w:val="708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AF"/>
    <w:rsid w:val="000325A1"/>
    <w:rsid w:val="0006097A"/>
    <w:rsid w:val="000739DC"/>
    <w:rsid w:val="00094E0C"/>
    <w:rsid w:val="000A3528"/>
    <w:rsid w:val="000A7C2F"/>
    <w:rsid w:val="000B3524"/>
    <w:rsid w:val="000C062A"/>
    <w:rsid w:val="000C2B0D"/>
    <w:rsid w:val="000C4B24"/>
    <w:rsid w:val="000D47F8"/>
    <w:rsid w:val="00102754"/>
    <w:rsid w:val="00114065"/>
    <w:rsid w:val="00130FE2"/>
    <w:rsid w:val="0013466E"/>
    <w:rsid w:val="00162F4D"/>
    <w:rsid w:val="00166D80"/>
    <w:rsid w:val="001B2011"/>
    <w:rsid w:val="001C0E45"/>
    <w:rsid w:val="001C1E9D"/>
    <w:rsid w:val="001E671C"/>
    <w:rsid w:val="001F0D53"/>
    <w:rsid w:val="001F3E3A"/>
    <w:rsid w:val="001F48AE"/>
    <w:rsid w:val="002250D4"/>
    <w:rsid w:val="00226221"/>
    <w:rsid w:val="00233C2D"/>
    <w:rsid w:val="00240270"/>
    <w:rsid w:val="00247DA1"/>
    <w:rsid w:val="002F3864"/>
    <w:rsid w:val="00311BC8"/>
    <w:rsid w:val="00312C60"/>
    <w:rsid w:val="00345C55"/>
    <w:rsid w:val="00377E9B"/>
    <w:rsid w:val="003C58D1"/>
    <w:rsid w:val="003E3BDC"/>
    <w:rsid w:val="00403B47"/>
    <w:rsid w:val="004378A5"/>
    <w:rsid w:val="00445A62"/>
    <w:rsid w:val="0046302F"/>
    <w:rsid w:val="004B738D"/>
    <w:rsid w:val="004D14F7"/>
    <w:rsid w:val="004D20C2"/>
    <w:rsid w:val="004D2988"/>
    <w:rsid w:val="004D2AAC"/>
    <w:rsid w:val="004E5926"/>
    <w:rsid w:val="00536393"/>
    <w:rsid w:val="00543372"/>
    <w:rsid w:val="00552349"/>
    <w:rsid w:val="005732EE"/>
    <w:rsid w:val="00597FB1"/>
    <w:rsid w:val="005B6DF8"/>
    <w:rsid w:val="005C724C"/>
    <w:rsid w:val="005D3329"/>
    <w:rsid w:val="00640F25"/>
    <w:rsid w:val="00641FC9"/>
    <w:rsid w:val="00643232"/>
    <w:rsid w:val="00651D81"/>
    <w:rsid w:val="00663B52"/>
    <w:rsid w:val="0067366E"/>
    <w:rsid w:val="00674EA8"/>
    <w:rsid w:val="00697140"/>
    <w:rsid w:val="006A4667"/>
    <w:rsid w:val="006C0ED0"/>
    <w:rsid w:val="006D092D"/>
    <w:rsid w:val="006E16E2"/>
    <w:rsid w:val="006E508E"/>
    <w:rsid w:val="006E65D0"/>
    <w:rsid w:val="006F5D07"/>
    <w:rsid w:val="006F7BFD"/>
    <w:rsid w:val="00717CB2"/>
    <w:rsid w:val="007562E4"/>
    <w:rsid w:val="007A3D61"/>
    <w:rsid w:val="007B0078"/>
    <w:rsid w:val="007B589A"/>
    <w:rsid w:val="007C19AF"/>
    <w:rsid w:val="007F3212"/>
    <w:rsid w:val="008210FE"/>
    <w:rsid w:val="00832FE2"/>
    <w:rsid w:val="00837C1D"/>
    <w:rsid w:val="008564B3"/>
    <w:rsid w:val="00856AED"/>
    <w:rsid w:val="008906D7"/>
    <w:rsid w:val="008A4761"/>
    <w:rsid w:val="008B301E"/>
    <w:rsid w:val="008B6A9F"/>
    <w:rsid w:val="008E36BC"/>
    <w:rsid w:val="00906D60"/>
    <w:rsid w:val="009220FD"/>
    <w:rsid w:val="00945785"/>
    <w:rsid w:val="00975A6C"/>
    <w:rsid w:val="009A546B"/>
    <w:rsid w:val="009B1127"/>
    <w:rsid w:val="009D20B2"/>
    <w:rsid w:val="009E1973"/>
    <w:rsid w:val="00A21A74"/>
    <w:rsid w:val="00A33818"/>
    <w:rsid w:val="00A376CE"/>
    <w:rsid w:val="00A425BC"/>
    <w:rsid w:val="00A468A5"/>
    <w:rsid w:val="00A657E6"/>
    <w:rsid w:val="00A67339"/>
    <w:rsid w:val="00A9447F"/>
    <w:rsid w:val="00A95885"/>
    <w:rsid w:val="00AC03F3"/>
    <w:rsid w:val="00B17DD4"/>
    <w:rsid w:val="00B255DB"/>
    <w:rsid w:val="00B35BFF"/>
    <w:rsid w:val="00B42E8E"/>
    <w:rsid w:val="00B61FF3"/>
    <w:rsid w:val="00B71655"/>
    <w:rsid w:val="00B86C43"/>
    <w:rsid w:val="00B9338F"/>
    <w:rsid w:val="00BB30D3"/>
    <w:rsid w:val="00BC0DBD"/>
    <w:rsid w:val="00BC20C3"/>
    <w:rsid w:val="00BD1119"/>
    <w:rsid w:val="00BF1BA0"/>
    <w:rsid w:val="00C31552"/>
    <w:rsid w:val="00C42908"/>
    <w:rsid w:val="00C86EDC"/>
    <w:rsid w:val="00C91D06"/>
    <w:rsid w:val="00C95248"/>
    <w:rsid w:val="00C95A54"/>
    <w:rsid w:val="00CE1B89"/>
    <w:rsid w:val="00D355D4"/>
    <w:rsid w:val="00D67E30"/>
    <w:rsid w:val="00D93661"/>
    <w:rsid w:val="00DB08F9"/>
    <w:rsid w:val="00DB42A0"/>
    <w:rsid w:val="00E61174"/>
    <w:rsid w:val="00E74651"/>
    <w:rsid w:val="00EA50C2"/>
    <w:rsid w:val="00EC37D2"/>
    <w:rsid w:val="00ED686A"/>
    <w:rsid w:val="00F366C3"/>
    <w:rsid w:val="00F42273"/>
    <w:rsid w:val="00F467E8"/>
    <w:rsid w:val="00F67CB2"/>
    <w:rsid w:val="00F8081D"/>
    <w:rsid w:val="00FB657A"/>
    <w:rsid w:val="00FC171F"/>
    <w:rsid w:val="00FD7CC7"/>
    <w:rsid w:val="00F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B02621C"/>
  <w15:chartTrackingRefBased/>
  <w15:docId w15:val="{C1AC5625-2566-4631-9BBD-6F9A832C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NL"/>
    <w:qFormat/>
    <w:rsid w:val="006E65D0"/>
    <w:pPr>
      <w:spacing w:before="40"/>
    </w:pPr>
    <w:rPr>
      <w:rFonts w:ascii="Arial" w:hAnsi="Arial"/>
      <w:szCs w:val="24"/>
      <w:lang w:val="nl-BE" w:eastAsia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47DA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47DA1"/>
    <w:pPr>
      <w:tabs>
        <w:tab w:val="center" w:pos="4536"/>
        <w:tab w:val="right" w:pos="9072"/>
      </w:tabs>
    </w:pPr>
  </w:style>
  <w:style w:type="character" w:styleId="Lienhypertexte">
    <w:name w:val="Hyperlink"/>
    <w:rsid w:val="00F8081D"/>
    <w:rPr>
      <w:color w:val="0000FF"/>
      <w:u w:val="single"/>
    </w:rPr>
  </w:style>
  <w:style w:type="paragraph" w:styleId="Textedebulles">
    <w:name w:val="Balloon Text"/>
    <w:basedOn w:val="Normal"/>
    <w:semiHidden/>
    <w:rsid w:val="004378A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A546B"/>
    <w:rPr>
      <w:color w:val="808080"/>
    </w:rPr>
  </w:style>
  <w:style w:type="character" w:styleId="Marquedecommentaire">
    <w:name w:val="annotation reference"/>
    <w:basedOn w:val="Policepardfaut"/>
    <w:rsid w:val="009A546B"/>
    <w:rPr>
      <w:sz w:val="16"/>
      <w:szCs w:val="16"/>
    </w:rPr>
  </w:style>
  <w:style w:type="paragraph" w:styleId="Commentaire">
    <w:name w:val="annotation text"/>
    <w:basedOn w:val="Normal"/>
    <w:link w:val="CommentaireCar"/>
    <w:rsid w:val="009A546B"/>
    <w:rPr>
      <w:szCs w:val="20"/>
    </w:rPr>
  </w:style>
  <w:style w:type="character" w:customStyle="1" w:styleId="CommentaireCar">
    <w:name w:val="Commentaire Car"/>
    <w:basedOn w:val="Policepardfaut"/>
    <w:link w:val="Commentaire"/>
    <w:rsid w:val="009A546B"/>
    <w:rPr>
      <w:lang w:val="nl-BE" w:eastAsia="nl-BE"/>
    </w:rPr>
  </w:style>
  <w:style w:type="paragraph" w:styleId="Objetducommentaire">
    <w:name w:val="annotation subject"/>
    <w:basedOn w:val="Commentaire"/>
    <w:next w:val="Commentaire"/>
    <w:link w:val="ObjetducommentaireCar"/>
    <w:rsid w:val="009A54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9A546B"/>
    <w:rPr>
      <w:b/>
      <w:bCs/>
      <w:lang w:val="nl-BE" w:eastAsia="nl-BE"/>
    </w:rPr>
  </w:style>
  <w:style w:type="character" w:customStyle="1" w:styleId="Style1">
    <w:name w:val="Style1"/>
    <w:basedOn w:val="Policepardfaut"/>
    <w:uiPriority w:val="1"/>
    <w:qFormat/>
    <w:rsid w:val="008906D7"/>
    <w:rPr>
      <w:rFonts w:ascii="Arial" w:hAnsi="Arial"/>
      <w:b/>
      <w:caps/>
      <w:smallCaps w:val="0"/>
      <w:strike w:val="0"/>
      <w:dstrike w:val="0"/>
      <w:vanish w:val="0"/>
      <w:color w:val="FF0000"/>
      <w:sz w:val="24"/>
      <w:vertAlign w:val="baseline"/>
    </w:rPr>
  </w:style>
  <w:style w:type="character" w:customStyle="1" w:styleId="Style2">
    <w:name w:val="Style2"/>
    <w:basedOn w:val="Policepardfaut"/>
    <w:uiPriority w:val="1"/>
    <w:rsid w:val="000325A1"/>
    <w:rPr>
      <w:rFonts w:ascii="Arial" w:hAnsi="Arial"/>
      <w:b/>
      <w:caps/>
      <w:smallCaps w:val="0"/>
      <w:strike w:val="0"/>
      <w:dstrike w:val="0"/>
      <w:vanish w:val="0"/>
      <w:color w:val="C00000"/>
      <w:sz w:val="22"/>
      <w:vertAlign w:val="baseline"/>
    </w:rPr>
  </w:style>
  <w:style w:type="character" w:styleId="Mentionnonrsolue">
    <w:name w:val="Unresolved Mention"/>
    <w:basedOn w:val="Policepardfaut"/>
    <w:uiPriority w:val="99"/>
    <w:semiHidden/>
    <w:unhideWhenUsed/>
    <w:rsid w:val="00DB08F9"/>
    <w:rPr>
      <w:color w:val="808080"/>
      <w:shd w:val="clear" w:color="auto" w:fill="E6E6E6"/>
    </w:rPr>
  </w:style>
  <w:style w:type="paragraph" w:customStyle="1" w:styleId="Formulaire">
    <w:name w:val="Formulaire"/>
    <w:basedOn w:val="Normal"/>
    <w:link w:val="FormulaireCar"/>
    <w:qFormat/>
    <w:rsid w:val="004D20C2"/>
    <w:rPr>
      <w:b/>
      <w:caps/>
      <w:color w:val="4472C4" w:themeColor="accent1"/>
      <w:sz w:val="24"/>
    </w:rPr>
  </w:style>
  <w:style w:type="paragraph" w:styleId="Sous-titre">
    <w:name w:val="Subtitle"/>
    <w:basedOn w:val="Normal"/>
    <w:next w:val="Normal"/>
    <w:link w:val="Sous-titreCar"/>
    <w:qFormat/>
    <w:rsid w:val="002250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FormulaireCar">
    <w:name w:val="Formulaire Car"/>
    <w:basedOn w:val="Policepardfaut"/>
    <w:link w:val="Formulaire"/>
    <w:rsid w:val="004D20C2"/>
    <w:rPr>
      <w:rFonts w:ascii="Arial" w:hAnsi="Arial"/>
      <w:b/>
      <w:caps/>
      <w:color w:val="4472C4" w:themeColor="accent1"/>
      <w:sz w:val="24"/>
      <w:szCs w:val="24"/>
      <w:lang w:val="nl-BE" w:eastAsia="nl-BE"/>
    </w:rPr>
  </w:style>
  <w:style w:type="character" w:customStyle="1" w:styleId="Sous-titreCar">
    <w:name w:val="Sous-titre Car"/>
    <w:basedOn w:val="Policepardfaut"/>
    <w:link w:val="Sous-titre"/>
    <w:rsid w:val="002250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nl-BE" w:eastAsia="nl-BE"/>
    </w:rPr>
  </w:style>
  <w:style w:type="table" w:styleId="Grilledutableau">
    <w:name w:val="Table Grid"/>
    <w:basedOn w:val="TableauNormal"/>
    <w:rsid w:val="000A7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95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frbb-kbbb.henrip@live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ILLARD\Documents\Vrijgave%20buitenlandse%20team%20competities%20-%20Permis%20pour%20les%20compet.%20par%20&#233;quipe%20etrang%20-%2020xx-20xx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49DDB988E94E4DB1454EF1DE833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42B659-A50C-4BBB-992C-6DC18E1ECFF2}"/>
      </w:docPartPr>
      <w:docPartBody>
        <w:p w:rsidR="00000000" w:rsidRDefault="00000000">
          <w:pPr>
            <w:pStyle w:val="EA49DDB988E94E4DB1454EF1DE833112"/>
          </w:pPr>
          <w:r w:rsidRPr="006B76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3F06AEE411458AB3B1C111A8743D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666BDC-87F7-4FEF-8562-166B052064AD}"/>
      </w:docPartPr>
      <w:docPartBody>
        <w:p w:rsidR="00000000" w:rsidRDefault="00000000">
          <w:pPr>
            <w:pStyle w:val="9B3F06AEE411458AB3B1C111A8743D54"/>
          </w:pPr>
          <w:r w:rsidRPr="0055234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C65D1A22D849A5B47B1863FB842E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B6F3-C158-4A9C-88AB-3FAAEA86FDFE}"/>
      </w:docPartPr>
      <w:docPartBody>
        <w:p w:rsidR="00000000" w:rsidRDefault="00000000">
          <w:pPr>
            <w:pStyle w:val="87C65D1A22D849A5B47B1863FB842E73"/>
          </w:pPr>
          <w:r w:rsidRPr="0055234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793EC6C7D0C4A1EADC347804491A6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B0EB63-3BEC-46E1-A6AB-B02029219484}"/>
      </w:docPartPr>
      <w:docPartBody>
        <w:p w:rsidR="00000000" w:rsidRDefault="00000000">
          <w:pPr>
            <w:pStyle w:val="5793EC6C7D0C4A1EADC347804491A6BE"/>
          </w:pPr>
          <w:r w:rsidRPr="00552349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CF2"/>
    <w:rsid w:val="00E9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EA49DDB988E94E4DB1454EF1DE833112">
    <w:name w:val="EA49DDB988E94E4DB1454EF1DE833112"/>
  </w:style>
  <w:style w:type="paragraph" w:customStyle="1" w:styleId="9B3F06AEE411458AB3B1C111A8743D54">
    <w:name w:val="9B3F06AEE411458AB3B1C111A8743D54"/>
  </w:style>
  <w:style w:type="paragraph" w:customStyle="1" w:styleId="87C65D1A22D849A5B47B1863FB842E73">
    <w:name w:val="87C65D1A22D849A5B47B1863FB842E73"/>
  </w:style>
  <w:style w:type="paragraph" w:customStyle="1" w:styleId="5793EC6C7D0C4A1EADC347804491A6BE">
    <w:name w:val="5793EC6C7D0C4A1EADC347804491A6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73886-A3ED-47DC-9C55-F45A894D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Vrijgave buitenlandse team competities - Permis pour les compet. par équipe etrang - 20xx-20xx.dotm</Template>
  <TotalTime>1</TotalTime>
  <Pages>1</Pages>
  <Words>407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KONINKLIJKE BELGISCHE BILJARTBOND V</vt:lpstr>
      <vt:lpstr>KONINKLIJKE BELGISCHE BILJARTBOND V</vt:lpstr>
    </vt:vector>
  </TitlesOfParts>
  <Company>geen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KONINKLIJKE BELGISCHE BILJARTBOND V</dc:title>
  <dc:subject/>
  <dc:creator>Henri Pelgrims</dc:creator>
  <cp:keywords/>
  <cp:lastModifiedBy>Henri Pelgrims</cp:lastModifiedBy>
  <cp:revision>1</cp:revision>
  <cp:lastPrinted>2020-05-15T18:02:00Z</cp:lastPrinted>
  <dcterms:created xsi:type="dcterms:W3CDTF">2022-07-31T10:59:00Z</dcterms:created>
  <dcterms:modified xsi:type="dcterms:W3CDTF">2022-07-31T11:00:00Z</dcterms:modified>
</cp:coreProperties>
</file>